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9781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2"/>
      </w:tblGrid>
      <w:tr w:rsidR="00F35DF2" w:rsidRPr="00F86A1A" w14:paraId="61507AB4" w14:textId="77777777" w:rsidTr="00F35DF2">
        <w:trPr>
          <w:trHeight w:val="3267"/>
        </w:trPr>
        <w:tc>
          <w:tcPr>
            <w:tcW w:w="9781" w:type="dxa"/>
            <w:tcBorders>
              <w:top w:val="single" w:sz="2" w:space="0" w:color="auto"/>
            </w:tcBorders>
          </w:tcPr>
          <w:tbl>
            <w:tblPr>
              <w:tblStyle w:val="Tablaconcuadrcula"/>
              <w:tblW w:w="4994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4"/>
            </w:tblGrid>
            <w:tr w:rsidR="00F35DF2" w:rsidRPr="00A6275F" w14:paraId="5332C396" w14:textId="77777777" w:rsidTr="00F94332">
              <w:tc>
                <w:tcPr>
                  <w:tcW w:w="5000" w:type="pct"/>
                </w:tcPr>
                <w:p w14:paraId="1268A29B" w14:textId="19573349" w:rsidR="00F35DF2" w:rsidRPr="00A6275F" w:rsidRDefault="00F35DF2" w:rsidP="00F35DF2">
                  <w:pPr>
                    <w:pStyle w:val="Els-NoIndent"/>
                    <w:rPr>
                      <w:rFonts w:ascii="Arial" w:hAnsi="Arial" w:cs="Arial"/>
                      <w:color w:val="000000" w:themeColor="text1"/>
                      <w:sz w:val="12"/>
                      <w:szCs w:val="12"/>
                      <w:lang w:val="es-ES_tradnl"/>
                    </w:rPr>
                  </w:pPr>
                  <w:r w:rsidRPr="00A6275F">
                    <w:rPr>
                      <w:rFonts w:ascii="Arial" w:hAnsi="Arial" w:cs="Arial"/>
                      <w:color w:val="000000" w:themeColor="text1"/>
                      <w:sz w:val="12"/>
                      <w:szCs w:val="12"/>
                      <w:lang w:val="es-ES_tradnl"/>
                    </w:rPr>
                    <w:t>[</w:t>
                  </w:r>
                  <w:r>
                    <w:rPr>
                      <w:rFonts w:ascii="Arial" w:hAnsi="Arial" w:cs="Arial"/>
                      <w:color w:val="000000" w:themeColor="text1"/>
                      <w:sz w:val="12"/>
                      <w:szCs w:val="12"/>
                      <w:lang w:val="es-ES_tradnl"/>
                    </w:rPr>
                    <w:t>Título del Anteproyecto I+D+i</w:t>
                  </w:r>
                  <w:r w:rsidRPr="00A6275F">
                    <w:rPr>
                      <w:rFonts w:ascii="Arial" w:hAnsi="Arial" w:cs="Arial"/>
                      <w:color w:val="000000" w:themeColor="text1"/>
                      <w:sz w:val="12"/>
                      <w:szCs w:val="12"/>
                      <w:lang w:val="es-ES_tradnl"/>
                    </w:rPr>
                    <w:t>]</w:t>
                  </w:r>
                </w:p>
              </w:tc>
            </w:tr>
            <w:tr w:rsidR="00F35DF2" w:rsidRPr="00A6275F" w14:paraId="02C2A4D1" w14:textId="77777777" w:rsidTr="00F94332">
              <w:tc>
                <w:tcPr>
                  <w:tcW w:w="5000" w:type="pct"/>
                  <w:tcBorders>
                    <w:bottom w:val="single" w:sz="2" w:space="0" w:color="auto"/>
                  </w:tcBorders>
                  <w:shd w:val="clear" w:color="auto" w:fill="F2F2F2" w:themeFill="background1" w:themeFillShade="F2"/>
                </w:tcPr>
                <w:p w14:paraId="15CA8DC2" w14:textId="77777777" w:rsidR="00F35DF2" w:rsidRDefault="00F35DF2" w:rsidP="0096259B">
                  <w:pPr>
                    <w:pStyle w:val="Els-NoIndent"/>
                    <w:rPr>
                      <w:rFonts w:ascii="Arial" w:hAnsi="Arial" w:cs="Arial"/>
                      <w:b/>
                      <w:color w:val="000000" w:themeColor="text1"/>
                      <w:sz w:val="20"/>
                      <w:lang w:val="es-ES"/>
                    </w:rPr>
                  </w:pPr>
                </w:p>
                <w:p w14:paraId="5D8642EF" w14:textId="795A3C5C" w:rsidR="009A457B" w:rsidRPr="00E92BBB" w:rsidRDefault="009A457B" w:rsidP="0096259B">
                  <w:pPr>
                    <w:pStyle w:val="Els-NoIndent"/>
                    <w:rPr>
                      <w:rFonts w:ascii="Arial" w:hAnsi="Arial" w:cs="Arial"/>
                      <w:b/>
                      <w:color w:val="000000" w:themeColor="text1"/>
                      <w:sz w:val="20"/>
                      <w:lang w:val="es-ES"/>
                    </w:rPr>
                  </w:pPr>
                </w:p>
              </w:tc>
            </w:tr>
          </w:tbl>
          <w:p w14:paraId="391B7ADE" w14:textId="7CCEA0C2" w:rsidR="00F35DF2" w:rsidRPr="00F9540D" w:rsidRDefault="00F9540D" w:rsidP="00F35B63">
            <w:pPr>
              <w:pStyle w:val="Els-Abstract-text"/>
              <w:rPr>
                <w:rFonts w:ascii="Arial" w:hAnsi="Arial" w:cs="Arial"/>
                <w:b/>
                <w:sz w:val="14"/>
                <w:lang w:val="es-EC"/>
              </w:rPr>
            </w:pPr>
            <w:r w:rsidRPr="00F9540D">
              <w:rPr>
                <w:rFonts w:ascii="Arial" w:hAnsi="Arial" w:cs="Arial"/>
                <w:b/>
                <w:sz w:val="14"/>
                <w:lang w:val="es-EC"/>
              </w:rPr>
              <w:t>Nota: como requisito mínimo el Anexo 1 debe contener correctamente todos los campos y asociado a</w:t>
            </w:r>
            <w:r>
              <w:rPr>
                <w:rFonts w:ascii="Arial" w:hAnsi="Arial" w:cs="Arial"/>
                <w:b/>
                <w:sz w:val="14"/>
                <w:lang w:val="es-EC"/>
              </w:rPr>
              <w:t xml:space="preserve"> una de</w:t>
            </w:r>
            <w:r w:rsidRPr="00F9540D">
              <w:rPr>
                <w:rFonts w:ascii="Arial" w:hAnsi="Arial" w:cs="Arial"/>
                <w:b/>
                <w:sz w:val="14"/>
                <w:lang w:val="es-EC"/>
              </w:rPr>
              <w:t xml:space="preserve"> las Líneas de los Programas de Investigación.</w:t>
            </w:r>
          </w:p>
          <w:p w14:paraId="4E5C651B" w14:textId="659F6F0B" w:rsidR="00F35DF2" w:rsidRDefault="00F35DF2" w:rsidP="00F35B63">
            <w:pPr>
              <w:rPr>
                <w:rFonts w:ascii="Arial" w:hAnsi="Arial" w:cs="Arial"/>
                <w:lang w:val="es-EC"/>
              </w:rPr>
            </w:pPr>
          </w:p>
          <w:tbl>
            <w:tblPr>
              <w:tblStyle w:val="Tablaconcuadrcula"/>
              <w:tblW w:w="4987" w:type="pct"/>
              <w:tblLook w:val="04A0" w:firstRow="1" w:lastRow="0" w:firstColumn="1" w:lastColumn="0" w:noHBand="0" w:noVBand="1"/>
            </w:tblPr>
            <w:tblGrid>
              <w:gridCol w:w="8112"/>
              <w:gridCol w:w="1559"/>
            </w:tblGrid>
            <w:tr w:rsidR="0007326F" w:rsidRPr="0001289A" w14:paraId="07F8AFFE" w14:textId="77777777" w:rsidTr="0007326F">
              <w:tc>
                <w:tcPr>
                  <w:tcW w:w="41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0C8AA136" w14:textId="5ACAFB65" w:rsidR="0007326F" w:rsidRPr="0001289A" w:rsidRDefault="00026210" w:rsidP="00F35DF2">
                  <w:pPr>
                    <w:pStyle w:val="Prrafodelista"/>
                    <w:ind w:left="0"/>
                    <w:jc w:val="center"/>
                    <w:rPr>
                      <w:rFonts w:ascii="Arial" w:hAnsi="Arial" w:cs="Arial"/>
                      <w:b/>
                      <w:szCs w:val="18"/>
                      <w:lang w:val="es-ES"/>
                    </w:rPr>
                  </w:pPr>
                  <w:r w:rsidRPr="0001289A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CRITERIOS</w:t>
                  </w:r>
                </w:p>
              </w:tc>
              <w:tc>
                <w:tcPr>
                  <w:tcW w:w="806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3D574EC3" w14:textId="074B83CB" w:rsidR="0007326F" w:rsidRPr="0001289A" w:rsidRDefault="0007326F" w:rsidP="00F35DF2">
                  <w:pPr>
                    <w:pStyle w:val="Prrafodelista"/>
                    <w:ind w:left="0"/>
                    <w:jc w:val="center"/>
                    <w:rPr>
                      <w:rFonts w:ascii="Arial" w:hAnsi="Arial" w:cs="Arial"/>
                      <w:b/>
                      <w:szCs w:val="18"/>
                      <w:lang w:val="es-ES"/>
                    </w:rPr>
                  </w:pPr>
                  <w:r w:rsidRPr="0001289A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PUNTUACIÓN</w:t>
                  </w:r>
                  <w:r w:rsidR="00BB5EF4" w:rsidRPr="0001289A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 xml:space="preserve"> *</w:t>
                  </w:r>
                </w:p>
              </w:tc>
            </w:tr>
            <w:tr w:rsidR="0007326F" w:rsidRPr="0001289A" w14:paraId="05ADA992" w14:textId="77777777" w:rsidTr="0007326F">
              <w:tc>
                <w:tcPr>
                  <w:tcW w:w="41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6F82B221" w14:textId="4AD13C77" w:rsidR="0007326F" w:rsidRPr="0001289A" w:rsidRDefault="0007326F" w:rsidP="0001289A">
                  <w:pPr>
                    <w:jc w:val="both"/>
                    <w:rPr>
                      <w:rFonts w:ascii="Arial" w:hAnsi="Arial" w:cs="Arial"/>
                      <w:szCs w:val="18"/>
                      <w:lang w:val="es-ES"/>
                    </w:rPr>
                  </w:pPr>
                  <w:r w:rsidRPr="0001289A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 xml:space="preserve">¿El </w:t>
                  </w:r>
                  <w:r w:rsidR="0001289A" w:rsidRPr="0001289A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o los tutores</w:t>
                  </w:r>
                  <w:r w:rsidRPr="0001289A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 xml:space="preserve"> </w:t>
                  </w:r>
                  <w:r w:rsidR="00026210" w:rsidRPr="0001289A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muestra</w:t>
                  </w:r>
                  <w:r w:rsidR="0001289A" w:rsidRPr="0001289A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n</w:t>
                  </w:r>
                  <w:r w:rsidRPr="0001289A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 xml:space="preserve"> las </w:t>
                  </w:r>
                  <w:r w:rsidR="00026210" w:rsidRPr="0001289A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formación, habilidades y experiencia</w:t>
                  </w:r>
                  <w:r w:rsidR="0001289A" w:rsidRPr="0001289A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 xml:space="preserve"> </w:t>
                  </w:r>
                  <w:r w:rsidR="00026210" w:rsidRPr="0001289A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en</w:t>
                  </w:r>
                  <w:r w:rsidRPr="0001289A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 xml:space="preserve"> </w:t>
                  </w:r>
                  <w:r w:rsidR="00026210" w:rsidRPr="0001289A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el</w:t>
                  </w:r>
                  <w:r w:rsidRPr="0001289A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 xml:space="preserve"> ámbito de estudio</w:t>
                  </w:r>
                  <w:r w:rsidR="0001289A" w:rsidRPr="0001289A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 xml:space="preserve"> para guiar el desarrollo del proyecto</w:t>
                  </w:r>
                  <w:r w:rsidRPr="0001289A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?</w:t>
                  </w:r>
                </w:p>
              </w:tc>
              <w:tc>
                <w:tcPr>
                  <w:tcW w:w="806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729B6068" w14:textId="7C44395F" w:rsidR="0007326F" w:rsidRPr="0001289A" w:rsidRDefault="0007326F" w:rsidP="004C5BE8">
                  <w:pPr>
                    <w:pStyle w:val="Prrafodelista"/>
                    <w:ind w:left="0"/>
                    <w:jc w:val="center"/>
                    <w:rPr>
                      <w:rFonts w:ascii="Arial" w:hAnsi="Arial" w:cs="Arial"/>
                      <w:szCs w:val="18"/>
                      <w:lang w:val="es-ES"/>
                    </w:rPr>
                  </w:pPr>
                  <w:r w:rsidRPr="0001289A">
                    <w:rPr>
                      <w:rFonts w:ascii="Arial" w:hAnsi="Arial" w:cs="Arial"/>
                      <w:szCs w:val="18"/>
                      <w:lang w:val="es-ES"/>
                    </w:rPr>
                    <w:t>[</w:t>
                  </w:r>
                  <w:r w:rsidRPr="0001289A">
                    <w:rPr>
                      <w:rFonts w:ascii="Arial" w:hAnsi="Arial" w:cs="Arial"/>
                      <w:color w:val="D9D9D9" w:themeColor="background1" w:themeShade="D9"/>
                      <w:szCs w:val="18"/>
                      <w:lang w:val="es-ES"/>
                    </w:rPr>
                    <w:t xml:space="preserve">      </w:t>
                  </w:r>
                  <w:r w:rsidRPr="0001289A">
                    <w:rPr>
                      <w:rFonts w:ascii="Arial" w:hAnsi="Arial" w:cs="Arial"/>
                      <w:szCs w:val="18"/>
                      <w:lang w:val="es-ES"/>
                    </w:rPr>
                    <w:t>] /2 puntos</w:t>
                  </w:r>
                </w:p>
              </w:tc>
            </w:tr>
            <w:tr w:rsidR="0007326F" w:rsidRPr="0001289A" w14:paraId="38DE8CDA" w14:textId="77777777" w:rsidTr="0007326F">
              <w:tc>
                <w:tcPr>
                  <w:tcW w:w="41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70CF6087" w14:textId="2DB1DED8" w:rsidR="00026210" w:rsidRPr="0001289A" w:rsidRDefault="0007326F" w:rsidP="00D571B0">
                  <w:pPr>
                    <w:jc w:val="both"/>
                    <w:rPr>
                      <w:rFonts w:ascii="Arial" w:hAnsi="Arial" w:cs="Arial"/>
                      <w:b/>
                      <w:szCs w:val="18"/>
                      <w:lang w:val="es-ES"/>
                    </w:rPr>
                  </w:pPr>
                  <w:r w:rsidRPr="0001289A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¿</w:t>
                  </w:r>
                  <w:r w:rsidR="00026210" w:rsidRPr="0001289A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Existe un planteamiento claro y correcto del Problema de Investigación?</w:t>
                  </w:r>
                </w:p>
                <w:p w14:paraId="1BBED83E" w14:textId="3B270DE1" w:rsidR="00026210" w:rsidRPr="0001289A" w:rsidRDefault="00026210" w:rsidP="00D571B0">
                  <w:pPr>
                    <w:jc w:val="both"/>
                    <w:rPr>
                      <w:rFonts w:ascii="Arial" w:hAnsi="Arial" w:cs="Arial"/>
                      <w:b/>
                      <w:szCs w:val="18"/>
                      <w:lang w:val="es-ES"/>
                    </w:rPr>
                  </w:pPr>
                  <w:r w:rsidRPr="0001289A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¿La Justificación es apropiada? ¿La hipótesis es clara y comprobable?</w:t>
                  </w:r>
                </w:p>
                <w:p w14:paraId="25263390" w14:textId="4C6225C8" w:rsidR="0007326F" w:rsidRPr="0001289A" w:rsidRDefault="00026210" w:rsidP="00D571B0">
                  <w:pPr>
                    <w:jc w:val="both"/>
                    <w:rPr>
                      <w:rFonts w:ascii="Arial" w:hAnsi="Arial" w:cs="Arial"/>
                      <w:b/>
                      <w:szCs w:val="18"/>
                      <w:lang w:val="es-ES"/>
                    </w:rPr>
                  </w:pPr>
                  <w:r w:rsidRPr="0001289A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¿</w:t>
                  </w:r>
                  <w:r w:rsidR="00DE7CF5" w:rsidRPr="0001289A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El</w:t>
                  </w:r>
                  <w:r w:rsidR="0007326F" w:rsidRPr="0001289A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 xml:space="preserve"> objetivo está claramente establecido</w:t>
                  </w:r>
                  <w:r w:rsidRPr="0001289A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 xml:space="preserve">, </w:t>
                  </w:r>
                  <w:r w:rsidR="0007326F" w:rsidRPr="0001289A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es viable</w:t>
                  </w:r>
                  <w:r w:rsidR="005B1DAB" w:rsidRPr="0001289A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 xml:space="preserve"> </w:t>
                  </w:r>
                  <w:r w:rsidRPr="0001289A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y acorde con la hipótesis</w:t>
                  </w:r>
                  <w:r w:rsidR="0007326F" w:rsidRPr="0001289A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?</w:t>
                  </w:r>
                </w:p>
                <w:p w14:paraId="59264160" w14:textId="644C43AF" w:rsidR="0007326F" w:rsidRPr="0001289A" w:rsidRDefault="0007326F" w:rsidP="00D571B0">
                  <w:pPr>
                    <w:jc w:val="both"/>
                    <w:rPr>
                      <w:rFonts w:ascii="Arial" w:hAnsi="Arial" w:cs="Arial"/>
                      <w:b/>
                      <w:szCs w:val="18"/>
                      <w:lang w:val="es-ES"/>
                    </w:rPr>
                  </w:pPr>
                  <w:r w:rsidRPr="0001289A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¿L</w:t>
                  </w:r>
                  <w:r w:rsidR="00026210" w:rsidRPr="0001289A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 xml:space="preserve">os métodos </w:t>
                  </w:r>
                  <w:r w:rsidRPr="0001289A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de investigación es</w:t>
                  </w:r>
                  <w:r w:rsidR="00026210" w:rsidRPr="0001289A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tán conectados con los objetivos específicos?</w:t>
                  </w:r>
                  <w:r w:rsidRPr="0001289A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 xml:space="preserve"> </w:t>
                  </w:r>
                  <w:r w:rsidR="0001289A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¿</w:t>
                  </w:r>
                  <w:r w:rsidR="00026210" w:rsidRPr="0001289A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Son los apropiados</w:t>
                  </w:r>
                  <w:r w:rsidRPr="0001289A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?</w:t>
                  </w:r>
                </w:p>
              </w:tc>
              <w:tc>
                <w:tcPr>
                  <w:tcW w:w="806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2BA6EF72" w14:textId="34829888" w:rsidR="0007326F" w:rsidRPr="0001289A" w:rsidRDefault="0007326F" w:rsidP="00F35DF2">
                  <w:pPr>
                    <w:pStyle w:val="Prrafodelista"/>
                    <w:ind w:left="0"/>
                    <w:jc w:val="center"/>
                    <w:rPr>
                      <w:rFonts w:ascii="Arial" w:hAnsi="Arial" w:cs="Arial"/>
                      <w:szCs w:val="18"/>
                      <w:lang w:val="es-ES"/>
                    </w:rPr>
                  </w:pPr>
                  <w:r w:rsidRPr="0001289A">
                    <w:rPr>
                      <w:rFonts w:ascii="Arial" w:hAnsi="Arial" w:cs="Arial"/>
                      <w:szCs w:val="18"/>
                      <w:lang w:val="es-ES"/>
                    </w:rPr>
                    <w:t>[</w:t>
                  </w:r>
                  <w:r w:rsidRPr="0001289A">
                    <w:rPr>
                      <w:rFonts w:ascii="Arial" w:hAnsi="Arial" w:cs="Arial"/>
                      <w:color w:val="D9D9D9" w:themeColor="background1" w:themeShade="D9"/>
                      <w:szCs w:val="18"/>
                      <w:lang w:val="es-ES"/>
                    </w:rPr>
                    <w:t xml:space="preserve">      </w:t>
                  </w:r>
                  <w:r w:rsidRPr="0001289A">
                    <w:rPr>
                      <w:rFonts w:ascii="Arial" w:hAnsi="Arial" w:cs="Arial"/>
                      <w:szCs w:val="18"/>
                      <w:lang w:val="es-ES"/>
                    </w:rPr>
                    <w:t xml:space="preserve">] /2 puntos </w:t>
                  </w:r>
                </w:p>
              </w:tc>
            </w:tr>
            <w:tr w:rsidR="0007326F" w:rsidRPr="0001289A" w14:paraId="4ABF3B64" w14:textId="77777777" w:rsidTr="0007326F">
              <w:tc>
                <w:tcPr>
                  <w:tcW w:w="41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58FB07B2" w14:textId="77777777" w:rsidR="0001289A" w:rsidRDefault="0007326F" w:rsidP="0001289A">
                  <w:pPr>
                    <w:jc w:val="both"/>
                    <w:rPr>
                      <w:rFonts w:ascii="Arial" w:hAnsi="Arial" w:cs="Arial"/>
                      <w:b/>
                      <w:szCs w:val="18"/>
                      <w:lang w:val="es-ES"/>
                    </w:rPr>
                  </w:pPr>
                  <w:r w:rsidRPr="0001289A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¿El presupuesto es racional</w:t>
                  </w:r>
                  <w:r w:rsidR="0001289A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 xml:space="preserve">, </w:t>
                  </w:r>
                  <w:r w:rsidR="0001289A" w:rsidRPr="0001289A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bien justificad</w:t>
                  </w:r>
                  <w:r w:rsidR="0001289A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o</w:t>
                  </w:r>
                  <w:r w:rsidR="0001289A" w:rsidRPr="0001289A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 xml:space="preserve"> y alinead</w:t>
                  </w:r>
                  <w:r w:rsidR="0001289A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o</w:t>
                  </w:r>
                  <w:r w:rsidR="0001289A" w:rsidRPr="0001289A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 xml:space="preserve"> con las necesidades del proyecto</w:t>
                  </w:r>
                  <w:r w:rsidR="0001289A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?</w:t>
                  </w:r>
                </w:p>
                <w:p w14:paraId="0DBC3FF9" w14:textId="7AD04597" w:rsidR="0001289A" w:rsidRPr="0001289A" w:rsidRDefault="0001289A" w:rsidP="0001289A">
                  <w:pPr>
                    <w:jc w:val="both"/>
                    <w:rPr>
                      <w:rFonts w:ascii="Arial" w:hAnsi="Arial" w:cs="Arial"/>
                      <w:b/>
                      <w:szCs w:val="18"/>
                      <w:lang w:val="es-ES"/>
                    </w:rPr>
                  </w:pPr>
                  <w:r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¿</w:t>
                  </w:r>
                  <w:r w:rsidRPr="0001289A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El plan de trabajo es</w:t>
                  </w:r>
                  <w:r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 xml:space="preserve"> viable y</w:t>
                  </w:r>
                  <w:r w:rsidRPr="0001289A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 xml:space="preserve"> realista en términos de tiempo y recursos</w:t>
                  </w:r>
                  <w:r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>?</w:t>
                  </w:r>
                </w:p>
              </w:tc>
              <w:tc>
                <w:tcPr>
                  <w:tcW w:w="806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09EEEF41" w14:textId="6E08B375" w:rsidR="0007326F" w:rsidRPr="0001289A" w:rsidRDefault="0007326F" w:rsidP="004C5BE8">
                  <w:pPr>
                    <w:pStyle w:val="Prrafodelista"/>
                    <w:ind w:left="0"/>
                    <w:jc w:val="center"/>
                    <w:rPr>
                      <w:rFonts w:ascii="Arial" w:hAnsi="Arial" w:cs="Arial"/>
                      <w:szCs w:val="18"/>
                      <w:lang w:val="es-ES"/>
                    </w:rPr>
                  </w:pPr>
                  <w:r w:rsidRPr="0001289A">
                    <w:rPr>
                      <w:rFonts w:ascii="Arial" w:hAnsi="Arial" w:cs="Arial"/>
                      <w:szCs w:val="18"/>
                      <w:lang w:val="es-ES"/>
                    </w:rPr>
                    <w:t>[</w:t>
                  </w:r>
                  <w:r w:rsidRPr="0001289A">
                    <w:rPr>
                      <w:rFonts w:ascii="Arial" w:hAnsi="Arial" w:cs="Arial"/>
                      <w:color w:val="D9D9D9" w:themeColor="background1" w:themeShade="D9"/>
                      <w:szCs w:val="18"/>
                      <w:lang w:val="es-ES"/>
                    </w:rPr>
                    <w:t xml:space="preserve">      </w:t>
                  </w:r>
                  <w:r w:rsidRPr="0001289A">
                    <w:rPr>
                      <w:rFonts w:ascii="Arial" w:hAnsi="Arial" w:cs="Arial"/>
                      <w:szCs w:val="18"/>
                      <w:lang w:val="es-ES"/>
                    </w:rPr>
                    <w:t>] /2 puntos</w:t>
                  </w:r>
                </w:p>
              </w:tc>
            </w:tr>
            <w:tr w:rsidR="0007326F" w:rsidRPr="0001289A" w14:paraId="52518419" w14:textId="77777777" w:rsidTr="0007326F">
              <w:tc>
                <w:tcPr>
                  <w:tcW w:w="41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1399909E" w14:textId="77777777" w:rsidR="0001289A" w:rsidRPr="0001289A" w:rsidRDefault="0001289A" w:rsidP="0001289A">
                  <w:pPr>
                    <w:jc w:val="both"/>
                    <w:rPr>
                      <w:rFonts w:ascii="Arial" w:hAnsi="Arial" w:cs="Arial"/>
                      <w:b/>
                      <w:szCs w:val="16"/>
                      <w:lang w:val="es-ES"/>
                    </w:rPr>
                  </w:pPr>
                  <w:r w:rsidRPr="0001289A">
                    <w:rPr>
                      <w:rFonts w:ascii="Arial" w:hAnsi="Arial" w:cs="Arial"/>
                      <w:b/>
                    </w:rPr>
                    <w:t>¿La investigación tiene potencial de generar conocimiento relevante y/o impacto social, académico o tecnológico?</w:t>
                  </w:r>
                  <w:r>
                    <w:rPr>
                      <w:rFonts w:ascii="Arial" w:hAnsi="Arial" w:cs="Arial"/>
                      <w:b/>
                    </w:rPr>
                    <w:t xml:space="preserve"> </w:t>
                  </w:r>
                  <w:r w:rsidRPr="0001289A">
                    <w:rPr>
                      <w:rFonts w:ascii="Arial" w:hAnsi="Arial" w:cs="Arial"/>
                      <w:b/>
                      <w:szCs w:val="16"/>
                      <w:lang w:val="es-ES"/>
                    </w:rPr>
                    <w:t>¿Los resultados esperados tienen potencial para ser publicados en revistas indexadas de cobertura regional, mundial</w:t>
                  </w:r>
                  <w:r>
                    <w:rPr>
                      <w:rFonts w:ascii="Arial" w:hAnsi="Arial" w:cs="Arial"/>
                      <w:b/>
                      <w:szCs w:val="16"/>
                      <w:lang w:val="es-ES"/>
                    </w:rPr>
                    <w:t xml:space="preserve"> o en capítulos de libros</w:t>
                  </w:r>
                  <w:r w:rsidRPr="0001289A">
                    <w:rPr>
                      <w:rFonts w:ascii="Arial" w:hAnsi="Arial" w:cs="Arial"/>
                      <w:b/>
                      <w:szCs w:val="16"/>
                      <w:lang w:val="es-ES"/>
                    </w:rPr>
                    <w:t>?</w:t>
                  </w:r>
                </w:p>
                <w:p w14:paraId="444EF4C8" w14:textId="054DB12E" w:rsidR="0007326F" w:rsidRPr="0001289A" w:rsidRDefault="0001289A" w:rsidP="0001289A">
                  <w:pPr>
                    <w:jc w:val="both"/>
                    <w:rPr>
                      <w:rFonts w:ascii="Arial" w:hAnsi="Arial" w:cs="Arial"/>
                      <w:b/>
                      <w:szCs w:val="18"/>
                      <w:lang w:val="es-ES"/>
                    </w:rPr>
                  </w:pPr>
                  <w:r w:rsidRPr="0001289A">
                    <w:rPr>
                      <w:rFonts w:ascii="Arial" w:hAnsi="Arial" w:cs="Arial"/>
                      <w:b/>
                      <w:szCs w:val="16"/>
                      <w:lang w:val="es-ES"/>
                    </w:rPr>
                    <w:t>¿Los resultados esperados tienen potencial para ser difundidos en eventos y/o congresos de relevancia?</w:t>
                  </w:r>
                </w:p>
              </w:tc>
              <w:tc>
                <w:tcPr>
                  <w:tcW w:w="806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4DDECD97" w14:textId="5A3A3235" w:rsidR="0007326F" w:rsidRPr="0001289A" w:rsidRDefault="0007326F" w:rsidP="00F35DF2">
                  <w:pPr>
                    <w:pStyle w:val="Prrafodelista"/>
                    <w:ind w:left="0"/>
                    <w:jc w:val="center"/>
                    <w:rPr>
                      <w:rFonts w:ascii="Arial" w:hAnsi="Arial" w:cs="Arial"/>
                      <w:szCs w:val="18"/>
                      <w:lang w:val="es-ES"/>
                    </w:rPr>
                  </w:pPr>
                  <w:r w:rsidRPr="0001289A">
                    <w:rPr>
                      <w:rFonts w:ascii="Arial" w:hAnsi="Arial" w:cs="Arial"/>
                      <w:szCs w:val="18"/>
                      <w:lang w:val="es-ES"/>
                    </w:rPr>
                    <w:t>[</w:t>
                  </w:r>
                  <w:r w:rsidRPr="0001289A">
                    <w:rPr>
                      <w:rFonts w:ascii="Arial" w:hAnsi="Arial" w:cs="Arial"/>
                      <w:color w:val="D9D9D9" w:themeColor="background1" w:themeShade="D9"/>
                      <w:szCs w:val="18"/>
                      <w:lang w:val="es-ES"/>
                    </w:rPr>
                    <w:t xml:space="preserve">      </w:t>
                  </w:r>
                  <w:r w:rsidRPr="0001289A">
                    <w:rPr>
                      <w:rFonts w:ascii="Arial" w:hAnsi="Arial" w:cs="Arial"/>
                      <w:szCs w:val="18"/>
                      <w:lang w:val="es-ES"/>
                    </w:rPr>
                    <w:t xml:space="preserve">] /2 puntos </w:t>
                  </w:r>
                </w:p>
              </w:tc>
            </w:tr>
            <w:tr w:rsidR="0001289A" w:rsidRPr="0001289A" w14:paraId="49C3A7C0" w14:textId="77777777" w:rsidTr="0007326F">
              <w:tc>
                <w:tcPr>
                  <w:tcW w:w="41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140A03F9" w14:textId="591C9A46" w:rsidR="0001289A" w:rsidRPr="0001289A" w:rsidRDefault="0001289A" w:rsidP="007C07D7">
                  <w:pPr>
                    <w:jc w:val="both"/>
                    <w:rPr>
                      <w:rFonts w:ascii="Arial" w:hAnsi="Arial" w:cs="Arial"/>
                      <w:b/>
                      <w:szCs w:val="16"/>
                    </w:rPr>
                  </w:pPr>
                  <w:r w:rsidRPr="0001289A">
                    <w:rPr>
                      <w:rFonts w:ascii="Arial" w:hAnsi="Arial" w:cs="Arial"/>
                      <w:b/>
                      <w:szCs w:val="16"/>
                    </w:rPr>
                    <w:t>La redacción es clara, sin errores importantes, y la estructura del documento es coherente.</w:t>
                  </w:r>
                </w:p>
              </w:tc>
              <w:tc>
                <w:tcPr>
                  <w:tcW w:w="806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5F4734DB" w14:textId="28936F71" w:rsidR="0001289A" w:rsidRPr="0001289A" w:rsidRDefault="0001289A" w:rsidP="004C5BE8">
                  <w:pPr>
                    <w:pStyle w:val="Prrafodelista"/>
                    <w:ind w:left="0"/>
                    <w:jc w:val="center"/>
                    <w:rPr>
                      <w:rFonts w:ascii="Arial" w:hAnsi="Arial" w:cs="Arial"/>
                      <w:szCs w:val="18"/>
                      <w:lang w:val="es-ES"/>
                    </w:rPr>
                  </w:pPr>
                  <w:r w:rsidRPr="0001289A">
                    <w:rPr>
                      <w:rFonts w:ascii="Arial" w:hAnsi="Arial" w:cs="Arial"/>
                      <w:szCs w:val="18"/>
                      <w:lang w:val="es-ES"/>
                    </w:rPr>
                    <w:t>[</w:t>
                  </w:r>
                  <w:r w:rsidRPr="0001289A">
                    <w:rPr>
                      <w:rFonts w:ascii="Arial" w:hAnsi="Arial" w:cs="Arial"/>
                      <w:color w:val="D9D9D9" w:themeColor="background1" w:themeShade="D9"/>
                      <w:szCs w:val="18"/>
                      <w:lang w:val="es-ES"/>
                    </w:rPr>
                    <w:t xml:space="preserve">      </w:t>
                  </w:r>
                  <w:r w:rsidRPr="0001289A">
                    <w:rPr>
                      <w:rFonts w:ascii="Arial" w:hAnsi="Arial" w:cs="Arial"/>
                      <w:szCs w:val="18"/>
                      <w:lang w:val="es-ES"/>
                    </w:rPr>
                    <w:t>] /2 puntos</w:t>
                  </w:r>
                </w:p>
              </w:tc>
            </w:tr>
            <w:tr w:rsidR="0007326F" w:rsidRPr="0001289A" w14:paraId="2935DC07" w14:textId="77777777" w:rsidTr="0007326F">
              <w:trPr>
                <w:trHeight w:val="85"/>
              </w:trPr>
              <w:tc>
                <w:tcPr>
                  <w:tcW w:w="41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5E3535D3" w14:textId="77777777" w:rsidR="0007326F" w:rsidRPr="0001289A" w:rsidRDefault="0007326F" w:rsidP="00F35DF2">
                  <w:pPr>
                    <w:jc w:val="right"/>
                    <w:rPr>
                      <w:rFonts w:ascii="Arial" w:hAnsi="Arial" w:cs="Arial"/>
                      <w:b/>
                      <w:szCs w:val="18"/>
                      <w:lang w:val="es-ES"/>
                    </w:rPr>
                  </w:pPr>
                  <w:r w:rsidRPr="0001289A">
                    <w:rPr>
                      <w:rFonts w:ascii="Arial" w:hAnsi="Arial" w:cs="Arial"/>
                      <w:b/>
                      <w:szCs w:val="18"/>
                      <w:lang w:val="es-ES"/>
                    </w:rPr>
                    <w:t xml:space="preserve">TOTAL </w:t>
                  </w:r>
                </w:p>
              </w:tc>
              <w:tc>
                <w:tcPr>
                  <w:tcW w:w="806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3A5EBE23" w14:textId="1904B74E" w:rsidR="0007326F" w:rsidRPr="0001289A" w:rsidRDefault="0007326F" w:rsidP="00F35DF2">
                  <w:pPr>
                    <w:pStyle w:val="Prrafodelista"/>
                    <w:ind w:left="0"/>
                    <w:jc w:val="center"/>
                    <w:rPr>
                      <w:rFonts w:ascii="Arial" w:hAnsi="Arial" w:cs="Arial"/>
                      <w:szCs w:val="18"/>
                      <w:lang w:val="es-ES"/>
                    </w:rPr>
                  </w:pPr>
                  <w:r w:rsidRPr="0001289A">
                    <w:rPr>
                      <w:rFonts w:ascii="Arial" w:hAnsi="Arial" w:cs="Arial"/>
                      <w:szCs w:val="18"/>
                      <w:lang w:val="es-ES"/>
                    </w:rPr>
                    <w:t>[</w:t>
                  </w:r>
                  <w:r w:rsidRPr="0001289A">
                    <w:rPr>
                      <w:rFonts w:ascii="Arial" w:hAnsi="Arial" w:cs="Arial"/>
                      <w:color w:val="D9D9D9" w:themeColor="background1" w:themeShade="D9"/>
                      <w:szCs w:val="18"/>
                      <w:lang w:val="es-ES"/>
                    </w:rPr>
                    <w:t xml:space="preserve">      </w:t>
                  </w:r>
                  <w:r w:rsidRPr="0001289A">
                    <w:rPr>
                      <w:rFonts w:ascii="Arial" w:hAnsi="Arial" w:cs="Arial"/>
                      <w:szCs w:val="18"/>
                      <w:lang w:val="es-ES"/>
                    </w:rPr>
                    <w:t>] /10 puntos</w:t>
                  </w:r>
                </w:p>
              </w:tc>
            </w:tr>
          </w:tbl>
          <w:p w14:paraId="66D0924C" w14:textId="69992236" w:rsidR="00D94FC2" w:rsidRDefault="00D94FC2" w:rsidP="0007326F">
            <w:pPr>
              <w:pStyle w:val="Els-NoIndent"/>
              <w:rPr>
                <w:rFonts w:ascii="Arial" w:hAnsi="Arial" w:cs="Arial"/>
                <w:color w:val="000000" w:themeColor="text1"/>
                <w:sz w:val="20"/>
                <w:lang w:val="es-ES_tradnl"/>
              </w:rPr>
            </w:pPr>
          </w:p>
          <w:p w14:paraId="3F31BCA5" w14:textId="2DF3D5A0" w:rsidR="00BB5EF4" w:rsidRDefault="00BB5EF4" w:rsidP="0007326F">
            <w:pPr>
              <w:pStyle w:val="Els-NoIndent"/>
              <w:rPr>
                <w:rFonts w:ascii="Arial" w:hAnsi="Arial" w:cs="Arial"/>
                <w:b/>
                <w:bCs/>
                <w:color w:val="000000" w:themeColor="text1"/>
                <w:sz w:val="20"/>
                <w:lang w:val="es-ES_tradnl"/>
              </w:rPr>
            </w:pPr>
            <w:r w:rsidRPr="00BB5EF4">
              <w:rPr>
                <w:rFonts w:ascii="Arial" w:hAnsi="Arial" w:cs="Arial"/>
                <w:b/>
                <w:bCs/>
                <w:color w:val="000000" w:themeColor="text1"/>
                <w:sz w:val="20"/>
                <w:lang w:val="es-ES_tradnl"/>
              </w:rPr>
              <w:t>*Esquema de puntuación</w:t>
            </w:r>
          </w:p>
          <w:p w14:paraId="7E57199D" w14:textId="77777777" w:rsidR="00BB5EF4" w:rsidRPr="00BB5EF4" w:rsidRDefault="00BB5EF4" w:rsidP="0007326F">
            <w:pPr>
              <w:pStyle w:val="Els-NoIndent"/>
              <w:rPr>
                <w:rFonts w:ascii="Arial" w:hAnsi="Arial" w:cs="Arial"/>
                <w:b/>
                <w:bCs/>
                <w:color w:val="000000" w:themeColor="text1"/>
                <w:sz w:val="20"/>
                <w:lang w:val="es-ES_tradnl"/>
              </w:rPr>
            </w:pPr>
          </w:p>
          <w:p w14:paraId="7CA3376B" w14:textId="72519799" w:rsidR="00BB5EF4" w:rsidRDefault="00BB5EF4" w:rsidP="0007326F">
            <w:pPr>
              <w:pStyle w:val="Els-NoIndent"/>
              <w:rPr>
                <w:rFonts w:ascii="Arial" w:hAnsi="Arial" w:cs="Arial"/>
                <w:color w:val="000000" w:themeColor="text1"/>
                <w:sz w:val="20"/>
                <w:lang w:val="es-ES_tradnl"/>
              </w:rPr>
            </w:pPr>
            <w:r>
              <w:rPr>
                <w:rFonts w:ascii="Arial" w:hAnsi="Arial" w:cs="Arial"/>
                <w:color w:val="000000" w:themeColor="text1"/>
                <w:sz w:val="20"/>
                <w:lang w:val="es-ES_tradnl"/>
              </w:rPr>
              <w:t>0       no cumple</w:t>
            </w:r>
          </w:p>
          <w:p w14:paraId="16A50F48" w14:textId="79BBF2B1" w:rsidR="00BB5EF4" w:rsidRDefault="00BB5EF4" w:rsidP="0007326F">
            <w:pPr>
              <w:pStyle w:val="Els-NoIndent"/>
              <w:rPr>
                <w:rFonts w:ascii="Arial" w:hAnsi="Arial" w:cs="Arial"/>
                <w:color w:val="000000" w:themeColor="text1"/>
                <w:sz w:val="20"/>
                <w:lang w:val="es-ES_tradnl"/>
              </w:rPr>
            </w:pPr>
            <w:r>
              <w:rPr>
                <w:rFonts w:ascii="Arial" w:hAnsi="Arial" w:cs="Arial"/>
                <w:color w:val="000000" w:themeColor="text1"/>
                <w:sz w:val="20"/>
                <w:lang w:val="es-ES_tradnl"/>
              </w:rPr>
              <w:t>0,5    cumple parcialmente</w:t>
            </w:r>
          </w:p>
          <w:p w14:paraId="2739A642" w14:textId="3A5A7B85" w:rsidR="00BB5EF4" w:rsidRDefault="00BB5EF4" w:rsidP="0007326F">
            <w:pPr>
              <w:pStyle w:val="Els-NoIndent"/>
              <w:rPr>
                <w:rFonts w:ascii="Arial" w:hAnsi="Arial" w:cs="Arial"/>
                <w:color w:val="000000" w:themeColor="text1"/>
                <w:sz w:val="20"/>
                <w:lang w:val="es-ES_tradnl"/>
              </w:rPr>
            </w:pPr>
            <w:r>
              <w:rPr>
                <w:rFonts w:ascii="Arial" w:hAnsi="Arial" w:cs="Arial"/>
                <w:color w:val="000000" w:themeColor="text1"/>
                <w:sz w:val="20"/>
                <w:lang w:val="es-ES_tradnl"/>
              </w:rPr>
              <w:t>1       cumple en un 50%</w:t>
            </w:r>
          </w:p>
          <w:p w14:paraId="30F8BA1D" w14:textId="298817B6" w:rsidR="00BB5EF4" w:rsidRDefault="00BB5EF4" w:rsidP="0007326F">
            <w:pPr>
              <w:pStyle w:val="Els-NoIndent"/>
              <w:rPr>
                <w:rFonts w:ascii="Arial" w:hAnsi="Arial" w:cs="Arial"/>
                <w:color w:val="000000" w:themeColor="text1"/>
                <w:sz w:val="20"/>
                <w:lang w:val="es-ES_tradnl"/>
              </w:rPr>
            </w:pPr>
            <w:r>
              <w:rPr>
                <w:rFonts w:ascii="Arial" w:hAnsi="Arial" w:cs="Arial"/>
                <w:color w:val="000000" w:themeColor="text1"/>
                <w:sz w:val="20"/>
                <w:lang w:val="es-ES_tradnl"/>
              </w:rPr>
              <w:t>1,5    cumple en la mayoría de los ítems</w:t>
            </w:r>
          </w:p>
          <w:p w14:paraId="2C735D9D" w14:textId="3F08ACBA" w:rsidR="00587105" w:rsidRDefault="00BB5EF4" w:rsidP="0007326F">
            <w:pPr>
              <w:pStyle w:val="Els-NoIndent"/>
              <w:rPr>
                <w:rFonts w:ascii="Arial" w:hAnsi="Arial" w:cs="Arial"/>
                <w:color w:val="000000" w:themeColor="text1"/>
                <w:sz w:val="20"/>
                <w:lang w:val="es-ES_tradnl"/>
              </w:rPr>
            </w:pPr>
            <w:r>
              <w:rPr>
                <w:rFonts w:ascii="Arial" w:hAnsi="Arial" w:cs="Arial"/>
                <w:color w:val="000000" w:themeColor="text1"/>
                <w:sz w:val="20"/>
                <w:lang w:val="es-ES_tradnl"/>
              </w:rPr>
              <w:t>2.      cumple al 100%</w:t>
            </w:r>
          </w:p>
          <w:p w14:paraId="23ABB23A" w14:textId="77777777" w:rsidR="00BB5EF4" w:rsidRDefault="00BB5EF4" w:rsidP="0007326F">
            <w:pPr>
              <w:pStyle w:val="Els-NoIndent"/>
              <w:rPr>
                <w:rFonts w:ascii="Arial" w:hAnsi="Arial" w:cs="Arial"/>
                <w:color w:val="000000" w:themeColor="text1"/>
                <w:sz w:val="20"/>
                <w:lang w:val="es-ES_tradnl"/>
              </w:rPr>
            </w:pPr>
          </w:p>
          <w:tbl>
            <w:tblPr>
              <w:tblStyle w:val="Tablaconcuadrcula"/>
              <w:tblW w:w="1486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56"/>
              <w:gridCol w:w="4956"/>
              <w:gridCol w:w="4956"/>
            </w:tblGrid>
            <w:tr w:rsidR="0007326F" w14:paraId="60515062" w14:textId="77777777" w:rsidTr="00F94332">
              <w:trPr>
                <w:gridAfter w:val="1"/>
                <w:wAfter w:w="4956" w:type="dxa"/>
              </w:trPr>
              <w:tc>
                <w:tcPr>
                  <w:tcW w:w="4956" w:type="dxa"/>
                </w:tcPr>
                <w:p w14:paraId="4575E695" w14:textId="77777777" w:rsidR="0007326F" w:rsidRDefault="0007326F" w:rsidP="0007326F">
                  <w:pPr>
                    <w:pStyle w:val="Els-NoIndent"/>
                    <w:rPr>
                      <w:rFonts w:ascii="Arial" w:hAnsi="Arial" w:cs="Arial"/>
                      <w:color w:val="000000" w:themeColor="text1"/>
                      <w:sz w:val="20"/>
                      <w:lang w:val="es-ES_tradnl"/>
                    </w:rPr>
                  </w:pPr>
                  <w:r w:rsidRPr="00A6275F">
                    <w:rPr>
                      <w:rFonts w:ascii="Arial" w:hAnsi="Arial" w:cs="Arial"/>
                      <w:color w:val="000000" w:themeColor="text1"/>
                      <w:sz w:val="12"/>
                      <w:szCs w:val="12"/>
                      <w:lang w:val="es-ES_tradnl"/>
                    </w:rPr>
                    <w:t>[</w:t>
                  </w:r>
                  <w:r>
                    <w:rPr>
                      <w:rFonts w:ascii="Arial" w:hAnsi="Arial" w:cs="Arial"/>
                      <w:color w:val="000000" w:themeColor="text1"/>
                      <w:sz w:val="12"/>
                      <w:szCs w:val="12"/>
                      <w:lang w:val="es-ES_tradnl"/>
                    </w:rPr>
                    <w:t>Nombres y Apellidos - Evaluador</w:t>
                  </w:r>
                  <w:r w:rsidRPr="00A6275F">
                    <w:rPr>
                      <w:rFonts w:ascii="Arial" w:hAnsi="Arial" w:cs="Arial"/>
                      <w:color w:val="000000" w:themeColor="text1"/>
                      <w:sz w:val="12"/>
                      <w:szCs w:val="12"/>
                      <w:lang w:val="es-ES_tradnl"/>
                    </w:rPr>
                    <w:t>]</w:t>
                  </w:r>
                </w:p>
              </w:tc>
              <w:tc>
                <w:tcPr>
                  <w:tcW w:w="4956" w:type="dxa"/>
                </w:tcPr>
                <w:p w14:paraId="571BCB41" w14:textId="77777777" w:rsidR="0007326F" w:rsidRDefault="0007326F" w:rsidP="0007326F">
                  <w:pPr>
                    <w:pStyle w:val="Els-NoIndent"/>
                    <w:rPr>
                      <w:rFonts w:ascii="Arial" w:hAnsi="Arial" w:cs="Arial"/>
                      <w:color w:val="000000" w:themeColor="text1"/>
                      <w:sz w:val="20"/>
                      <w:lang w:val="es-ES_tradnl"/>
                    </w:rPr>
                  </w:pPr>
                  <w:r w:rsidRPr="00A6275F">
                    <w:rPr>
                      <w:rFonts w:ascii="Arial" w:hAnsi="Arial" w:cs="Arial"/>
                      <w:color w:val="000000" w:themeColor="text1"/>
                      <w:sz w:val="12"/>
                      <w:szCs w:val="12"/>
                      <w:lang w:val="es-ES_tradnl"/>
                    </w:rPr>
                    <w:t>[</w:t>
                  </w:r>
                  <w:r>
                    <w:rPr>
                      <w:rFonts w:ascii="Arial" w:hAnsi="Arial" w:cs="Arial"/>
                      <w:color w:val="000000" w:themeColor="text1"/>
                      <w:sz w:val="12"/>
                      <w:szCs w:val="12"/>
                      <w:lang w:val="es-ES_tradnl"/>
                    </w:rPr>
                    <w:t>Lugar</w:t>
                  </w:r>
                  <w:r w:rsidRPr="00A6275F">
                    <w:rPr>
                      <w:rFonts w:ascii="Arial" w:hAnsi="Arial" w:cs="Arial"/>
                      <w:color w:val="000000" w:themeColor="text1"/>
                      <w:sz w:val="12"/>
                      <w:szCs w:val="12"/>
                      <w:lang w:val="es-ES_tradnl"/>
                    </w:rPr>
                    <w:t>]</w:t>
                  </w:r>
                </w:p>
              </w:tc>
            </w:tr>
            <w:tr w:rsidR="0007326F" w14:paraId="69C52B71" w14:textId="77777777" w:rsidTr="00F94332">
              <w:trPr>
                <w:gridAfter w:val="1"/>
                <w:wAfter w:w="4956" w:type="dxa"/>
              </w:trPr>
              <w:tc>
                <w:tcPr>
                  <w:tcW w:w="4956" w:type="dxa"/>
                  <w:tcBorders>
                    <w:bottom w:val="single" w:sz="2" w:space="0" w:color="auto"/>
                    <w:right w:val="single" w:sz="2" w:space="0" w:color="auto"/>
                  </w:tcBorders>
                  <w:shd w:val="clear" w:color="auto" w:fill="F2F2F2" w:themeFill="background1" w:themeFillShade="F2"/>
                </w:tcPr>
                <w:p w14:paraId="2A859C4A" w14:textId="77777777" w:rsidR="0007326F" w:rsidRDefault="0007326F" w:rsidP="0007326F">
                  <w:pPr>
                    <w:pStyle w:val="Els-NoIndent"/>
                    <w:rPr>
                      <w:rFonts w:ascii="Arial" w:hAnsi="Arial" w:cs="Arial"/>
                      <w:color w:val="000000" w:themeColor="text1"/>
                      <w:sz w:val="20"/>
                      <w:lang w:val="es-ES_tradnl"/>
                    </w:rPr>
                  </w:pPr>
                </w:p>
              </w:tc>
              <w:tc>
                <w:tcPr>
                  <w:tcW w:w="4956" w:type="dxa"/>
                  <w:tcBorders>
                    <w:left w:val="single" w:sz="2" w:space="0" w:color="auto"/>
                    <w:bottom w:val="single" w:sz="2" w:space="0" w:color="auto"/>
                  </w:tcBorders>
                  <w:shd w:val="clear" w:color="auto" w:fill="F2F2F2" w:themeFill="background1" w:themeFillShade="F2"/>
                </w:tcPr>
                <w:p w14:paraId="62C990CE" w14:textId="77777777" w:rsidR="0007326F" w:rsidRDefault="0007326F" w:rsidP="0007326F">
                  <w:pPr>
                    <w:pStyle w:val="Els-NoIndent"/>
                    <w:rPr>
                      <w:rFonts w:ascii="Arial" w:hAnsi="Arial" w:cs="Arial"/>
                      <w:color w:val="000000" w:themeColor="text1"/>
                      <w:sz w:val="20"/>
                      <w:lang w:val="es-ES_tradnl"/>
                    </w:rPr>
                  </w:pPr>
                </w:p>
              </w:tc>
            </w:tr>
            <w:tr w:rsidR="0007326F" w14:paraId="68545A26" w14:textId="77777777" w:rsidTr="00F94332">
              <w:tc>
                <w:tcPr>
                  <w:tcW w:w="4956" w:type="dxa"/>
                  <w:tcBorders>
                    <w:top w:val="single" w:sz="2" w:space="0" w:color="auto"/>
                  </w:tcBorders>
                  <w:shd w:val="clear" w:color="auto" w:fill="FFFFFF" w:themeFill="background1"/>
                </w:tcPr>
                <w:p w14:paraId="4C206A83" w14:textId="77777777" w:rsidR="0007326F" w:rsidRPr="00EA129B" w:rsidRDefault="0007326F" w:rsidP="0007326F">
                  <w:pPr>
                    <w:pStyle w:val="Els-NoIndent"/>
                    <w:rPr>
                      <w:rFonts w:ascii="Arial" w:hAnsi="Arial" w:cs="Arial"/>
                      <w:color w:val="000000" w:themeColor="text1"/>
                      <w:lang w:val="es-ES_tradnl"/>
                    </w:rPr>
                  </w:pPr>
                  <w:r w:rsidRPr="00A6275F">
                    <w:rPr>
                      <w:rFonts w:ascii="Arial" w:hAnsi="Arial" w:cs="Arial"/>
                      <w:color w:val="000000" w:themeColor="text1"/>
                      <w:sz w:val="12"/>
                      <w:szCs w:val="12"/>
                      <w:lang w:val="es-ES_tradnl"/>
                    </w:rPr>
                    <w:t>[</w:t>
                  </w:r>
                  <w:r>
                    <w:rPr>
                      <w:rFonts w:ascii="Arial" w:hAnsi="Arial" w:cs="Arial"/>
                      <w:color w:val="000000" w:themeColor="text1"/>
                      <w:sz w:val="12"/>
                      <w:szCs w:val="12"/>
                      <w:lang w:val="es-ES_tradnl"/>
                    </w:rPr>
                    <w:t>Cédula de Identidad</w:t>
                  </w:r>
                  <w:r w:rsidRPr="00A6275F">
                    <w:rPr>
                      <w:rFonts w:ascii="Arial" w:hAnsi="Arial" w:cs="Arial"/>
                      <w:color w:val="000000" w:themeColor="text1"/>
                      <w:sz w:val="12"/>
                      <w:szCs w:val="12"/>
                      <w:lang w:val="es-ES_tradnl"/>
                    </w:rPr>
                    <w:t>]</w:t>
                  </w:r>
                </w:p>
              </w:tc>
              <w:tc>
                <w:tcPr>
                  <w:tcW w:w="4956" w:type="dxa"/>
                  <w:tcBorders>
                    <w:top w:val="single" w:sz="2" w:space="0" w:color="auto"/>
                  </w:tcBorders>
                  <w:shd w:val="clear" w:color="auto" w:fill="FFFFFF" w:themeFill="background1"/>
                </w:tcPr>
                <w:p w14:paraId="12A302FA" w14:textId="77777777" w:rsidR="0007326F" w:rsidRDefault="0007326F" w:rsidP="0007326F">
                  <w:pPr>
                    <w:pStyle w:val="Els-NoIndent"/>
                    <w:rPr>
                      <w:rFonts w:ascii="Arial" w:hAnsi="Arial" w:cs="Arial"/>
                      <w:color w:val="000000" w:themeColor="text1"/>
                      <w:sz w:val="20"/>
                      <w:lang w:val="es-ES_tradnl"/>
                    </w:rPr>
                  </w:pPr>
                  <w:r w:rsidRPr="00A6275F">
                    <w:rPr>
                      <w:rFonts w:ascii="Arial" w:hAnsi="Arial" w:cs="Arial"/>
                      <w:color w:val="000000" w:themeColor="text1"/>
                      <w:sz w:val="12"/>
                      <w:szCs w:val="12"/>
                      <w:lang w:val="es-ES_tradnl"/>
                    </w:rPr>
                    <w:t>[</w:t>
                  </w:r>
                  <w:r>
                    <w:rPr>
                      <w:rFonts w:ascii="Arial" w:hAnsi="Arial" w:cs="Arial"/>
                      <w:color w:val="000000" w:themeColor="text1"/>
                      <w:sz w:val="12"/>
                      <w:szCs w:val="12"/>
                      <w:lang w:val="es-ES_tradnl"/>
                    </w:rPr>
                    <w:t>Fecha</w:t>
                  </w:r>
                  <w:r w:rsidRPr="00A6275F">
                    <w:rPr>
                      <w:rFonts w:ascii="Arial" w:hAnsi="Arial" w:cs="Arial"/>
                      <w:color w:val="000000" w:themeColor="text1"/>
                      <w:sz w:val="12"/>
                      <w:szCs w:val="12"/>
                      <w:lang w:val="es-ES_tradnl"/>
                    </w:rPr>
                    <w:t>]</w:t>
                  </w:r>
                </w:p>
              </w:tc>
              <w:tc>
                <w:tcPr>
                  <w:tcW w:w="4956" w:type="dxa"/>
                </w:tcPr>
                <w:p w14:paraId="12B5ED11" w14:textId="77777777" w:rsidR="0007326F" w:rsidRDefault="0007326F" w:rsidP="0007326F">
                  <w:pPr>
                    <w:widowControl/>
                    <w:spacing w:line="240" w:lineRule="auto"/>
                    <w:rPr>
                      <w:rFonts w:ascii="Arial" w:hAnsi="Arial" w:cs="Arial"/>
                      <w:color w:val="000000" w:themeColor="text1"/>
                      <w:sz w:val="20"/>
                    </w:rPr>
                  </w:pPr>
                </w:p>
              </w:tc>
            </w:tr>
            <w:tr w:rsidR="0007326F" w14:paraId="6CB0B2EA" w14:textId="77777777" w:rsidTr="00F94332">
              <w:trPr>
                <w:gridAfter w:val="1"/>
                <w:wAfter w:w="4956" w:type="dxa"/>
              </w:trPr>
              <w:tc>
                <w:tcPr>
                  <w:tcW w:w="4956" w:type="dxa"/>
                  <w:tcBorders>
                    <w:bottom w:val="single" w:sz="2" w:space="0" w:color="auto"/>
                    <w:right w:val="single" w:sz="2" w:space="0" w:color="auto"/>
                  </w:tcBorders>
                  <w:shd w:val="clear" w:color="auto" w:fill="F2F2F2" w:themeFill="background1" w:themeFillShade="F2"/>
                </w:tcPr>
                <w:p w14:paraId="07134DC2" w14:textId="77777777" w:rsidR="0007326F" w:rsidRPr="00EA129B" w:rsidRDefault="0007326F" w:rsidP="0007326F">
                  <w:pPr>
                    <w:pStyle w:val="Els-NoIndent"/>
                    <w:rPr>
                      <w:rFonts w:ascii="Arial" w:hAnsi="Arial" w:cs="Arial"/>
                      <w:color w:val="000000" w:themeColor="text1"/>
                      <w:lang w:val="es-ES_tradnl"/>
                    </w:rPr>
                  </w:pPr>
                </w:p>
              </w:tc>
              <w:tc>
                <w:tcPr>
                  <w:tcW w:w="4956" w:type="dxa"/>
                  <w:tcBorders>
                    <w:left w:val="single" w:sz="2" w:space="0" w:color="auto"/>
                    <w:bottom w:val="single" w:sz="2" w:space="0" w:color="auto"/>
                  </w:tcBorders>
                  <w:shd w:val="clear" w:color="auto" w:fill="F2F2F2" w:themeFill="background1" w:themeFillShade="F2"/>
                </w:tcPr>
                <w:p w14:paraId="0A9AB8D0" w14:textId="77777777" w:rsidR="0007326F" w:rsidRDefault="0007326F" w:rsidP="0007326F">
                  <w:pPr>
                    <w:pStyle w:val="Els-NoIndent"/>
                    <w:rPr>
                      <w:rFonts w:ascii="Arial" w:hAnsi="Arial" w:cs="Arial"/>
                      <w:color w:val="000000" w:themeColor="text1"/>
                      <w:sz w:val="20"/>
                      <w:lang w:val="es-ES_tradnl"/>
                    </w:rPr>
                  </w:pPr>
                </w:p>
              </w:tc>
            </w:tr>
            <w:tr w:rsidR="0007326F" w14:paraId="247C4384" w14:textId="77777777" w:rsidTr="00F94332">
              <w:trPr>
                <w:gridAfter w:val="1"/>
                <w:wAfter w:w="4956" w:type="dxa"/>
              </w:trPr>
              <w:tc>
                <w:tcPr>
                  <w:tcW w:w="4956" w:type="dxa"/>
                  <w:tcBorders>
                    <w:top w:val="single" w:sz="2" w:space="0" w:color="auto"/>
                  </w:tcBorders>
                  <w:shd w:val="clear" w:color="auto" w:fill="FFFFFF" w:themeFill="background1"/>
                </w:tcPr>
                <w:p w14:paraId="51CCB36B" w14:textId="77777777" w:rsidR="0007326F" w:rsidRPr="00EA129B" w:rsidRDefault="0007326F" w:rsidP="0007326F">
                  <w:pPr>
                    <w:pStyle w:val="Els-NoIndent"/>
                    <w:rPr>
                      <w:rFonts w:ascii="Arial" w:hAnsi="Arial" w:cs="Arial"/>
                      <w:color w:val="000000" w:themeColor="text1"/>
                      <w:lang w:val="es-ES_tradnl"/>
                    </w:rPr>
                  </w:pPr>
                  <w:r w:rsidRPr="00A6275F">
                    <w:rPr>
                      <w:rFonts w:ascii="Arial" w:hAnsi="Arial" w:cs="Arial"/>
                      <w:color w:val="000000" w:themeColor="text1"/>
                      <w:sz w:val="12"/>
                      <w:szCs w:val="12"/>
                      <w:lang w:val="es-ES_tradnl"/>
                    </w:rPr>
                    <w:t>[</w:t>
                  </w:r>
                  <w:r>
                    <w:rPr>
                      <w:rFonts w:ascii="Arial" w:hAnsi="Arial" w:cs="Arial"/>
                      <w:color w:val="000000" w:themeColor="text1"/>
                      <w:sz w:val="12"/>
                      <w:szCs w:val="12"/>
                      <w:lang w:val="es-ES_tradnl"/>
                    </w:rPr>
                    <w:t>Firma</w:t>
                  </w:r>
                  <w:r w:rsidRPr="00A6275F">
                    <w:rPr>
                      <w:rFonts w:ascii="Arial" w:hAnsi="Arial" w:cs="Arial"/>
                      <w:color w:val="000000" w:themeColor="text1"/>
                      <w:sz w:val="12"/>
                      <w:szCs w:val="12"/>
                      <w:lang w:val="es-ES_tradnl"/>
                    </w:rPr>
                    <w:t>]</w:t>
                  </w:r>
                </w:p>
              </w:tc>
              <w:tc>
                <w:tcPr>
                  <w:tcW w:w="4956" w:type="dxa"/>
                  <w:tcBorders>
                    <w:top w:val="single" w:sz="2" w:space="0" w:color="auto"/>
                  </w:tcBorders>
                  <w:shd w:val="clear" w:color="auto" w:fill="FFFFFF" w:themeFill="background1"/>
                </w:tcPr>
                <w:p w14:paraId="350BE5D1" w14:textId="77777777" w:rsidR="0007326F" w:rsidRDefault="0007326F" w:rsidP="0007326F">
                  <w:pPr>
                    <w:pStyle w:val="Els-NoIndent"/>
                    <w:rPr>
                      <w:rFonts w:ascii="Arial" w:hAnsi="Arial" w:cs="Arial"/>
                      <w:color w:val="000000" w:themeColor="text1"/>
                      <w:sz w:val="20"/>
                      <w:lang w:val="es-ES_tradnl"/>
                    </w:rPr>
                  </w:pPr>
                </w:p>
              </w:tc>
            </w:tr>
            <w:tr w:rsidR="0007326F" w14:paraId="76D3D61F" w14:textId="77777777" w:rsidTr="00F94332">
              <w:trPr>
                <w:gridAfter w:val="1"/>
                <w:wAfter w:w="4956" w:type="dxa"/>
              </w:trPr>
              <w:tc>
                <w:tcPr>
                  <w:tcW w:w="4956" w:type="dxa"/>
                  <w:tcBorders>
                    <w:bottom w:val="single" w:sz="2" w:space="0" w:color="auto"/>
                    <w:right w:val="single" w:sz="2" w:space="0" w:color="auto"/>
                  </w:tcBorders>
                  <w:shd w:val="clear" w:color="auto" w:fill="F2F2F2" w:themeFill="background1" w:themeFillShade="F2"/>
                </w:tcPr>
                <w:p w14:paraId="4E36E875" w14:textId="77777777" w:rsidR="0007326F" w:rsidRDefault="0007326F" w:rsidP="0007326F">
                  <w:pPr>
                    <w:pStyle w:val="Els-NoIndent"/>
                    <w:rPr>
                      <w:rFonts w:ascii="Arial" w:hAnsi="Arial" w:cs="Arial"/>
                      <w:color w:val="000000" w:themeColor="text1"/>
                      <w:lang w:val="es-ES_tradnl"/>
                    </w:rPr>
                  </w:pPr>
                </w:p>
                <w:p w14:paraId="032A971A" w14:textId="77777777" w:rsidR="0007326F" w:rsidRDefault="0007326F" w:rsidP="0007326F">
                  <w:pPr>
                    <w:pStyle w:val="Els-NoIndent"/>
                    <w:rPr>
                      <w:rFonts w:ascii="Arial" w:hAnsi="Arial" w:cs="Arial"/>
                      <w:color w:val="000000" w:themeColor="text1"/>
                      <w:lang w:val="es-ES_tradnl"/>
                    </w:rPr>
                  </w:pPr>
                </w:p>
                <w:p w14:paraId="13F3635D" w14:textId="77777777" w:rsidR="0007326F" w:rsidRPr="00EA129B" w:rsidRDefault="0007326F" w:rsidP="0007326F">
                  <w:pPr>
                    <w:pStyle w:val="Els-NoIndent"/>
                    <w:rPr>
                      <w:rFonts w:ascii="Arial" w:hAnsi="Arial" w:cs="Arial"/>
                      <w:color w:val="000000" w:themeColor="text1"/>
                      <w:lang w:val="es-ES_tradnl"/>
                    </w:rPr>
                  </w:pPr>
                </w:p>
              </w:tc>
              <w:tc>
                <w:tcPr>
                  <w:tcW w:w="4956" w:type="dxa"/>
                  <w:tcBorders>
                    <w:left w:val="single" w:sz="2" w:space="0" w:color="auto"/>
                    <w:bottom w:val="single" w:sz="2" w:space="0" w:color="auto"/>
                  </w:tcBorders>
                  <w:shd w:val="clear" w:color="auto" w:fill="auto"/>
                </w:tcPr>
                <w:p w14:paraId="7B37B2FC" w14:textId="77777777" w:rsidR="0007326F" w:rsidRDefault="0007326F" w:rsidP="0007326F">
                  <w:pPr>
                    <w:pStyle w:val="Els-NoIndent"/>
                    <w:rPr>
                      <w:rFonts w:ascii="Arial" w:hAnsi="Arial" w:cs="Arial"/>
                      <w:color w:val="000000" w:themeColor="text1"/>
                      <w:sz w:val="20"/>
                      <w:lang w:val="es-ES_tradnl"/>
                    </w:rPr>
                  </w:pPr>
                </w:p>
                <w:p w14:paraId="22DA7A57" w14:textId="77777777" w:rsidR="0007326F" w:rsidRDefault="0007326F" w:rsidP="0007326F">
                  <w:pPr>
                    <w:pStyle w:val="Els-NoIndent"/>
                    <w:rPr>
                      <w:rFonts w:ascii="Arial" w:hAnsi="Arial" w:cs="Arial"/>
                      <w:color w:val="000000" w:themeColor="text1"/>
                      <w:sz w:val="20"/>
                      <w:lang w:val="es-ES_tradnl"/>
                    </w:rPr>
                  </w:pPr>
                </w:p>
                <w:p w14:paraId="32941AC5" w14:textId="77777777" w:rsidR="0007326F" w:rsidRDefault="0007326F" w:rsidP="0007326F">
                  <w:pPr>
                    <w:pStyle w:val="Els-NoIndent"/>
                    <w:rPr>
                      <w:rFonts w:ascii="Arial" w:hAnsi="Arial" w:cs="Arial"/>
                      <w:color w:val="000000" w:themeColor="text1"/>
                      <w:sz w:val="20"/>
                      <w:lang w:val="es-ES_tradnl"/>
                    </w:rPr>
                  </w:pPr>
                </w:p>
              </w:tc>
            </w:tr>
          </w:tbl>
          <w:p w14:paraId="3BB31FA1" w14:textId="77777777" w:rsidR="00587105" w:rsidRDefault="00587105" w:rsidP="0007326F">
            <w:pPr>
              <w:pStyle w:val="Prrafodelista"/>
              <w:ind w:left="0"/>
              <w:rPr>
                <w:rFonts w:ascii="Arial" w:hAnsi="Arial" w:cs="Arial"/>
                <w:b/>
                <w:szCs w:val="18"/>
                <w:lang w:val="es-ES"/>
              </w:rPr>
            </w:pPr>
          </w:p>
          <w:p w14:paraId="406BC12F" w14:textId="5CF18A08" w:rsidR="0007326F" w:rsidRDefault="00587105" w:rsidP="0007326F">
            <w:pPr>
              <w:pStyle w:val="Prrafodelista"/>
              <w:ind w:left="0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¿Se recomienda aprobación para financiamiento DII?</w:t>
            </w:r>
            <w:r w:rsidR="001C1E4A">
              <w:rPr>
                <w:rFonts w:ascii="Arial" w:hAnsi="Arial" w:cs="Arial"/>
                <w:color w:val="000000" w:themeColor="text1"/>
                <w:sz w:val="20"/>
              </w:rPr>
              <w:t xml:space="preserve"> </w:t>
            </w:r>
            <w:r w:rsidR="001C1E4A" w:rsidRPr="001C1E4A">
              <w:rPr>
                <w:rFonts w:ascii="Arial" w:hAnsi="Arial" w:cs="Arial"/>
                <w:b/>
                <w:color w:val="000000" w:themeColor="text1"/>
                <w:sz w:val="20"/>
              </w:rPr>
              <w:t>SI ____ NO _____</w:t>
            </w:r>
          </w:p>
          <w:p w14:paraId="39493950" w14:textId="492874D3" w:rsidR="001C1E4A" w:rsidRDefault="001C1E4A" w:rsidP="0007326F">
            <w:pPr>
              <w:pStyle w:val="Prrafodelista"/>
              <w:ind w:left="0"/>
              <w:rPr>
                <w:rFonts w:ascii="Arial" w:hAnsi="Arial" w:cs="Arial"/>
                <w:b/>
                <w:szCs w:val="18"/>
                <w:lang w:val="es-ES"/>
              </w:rPr>
            </w:pPr>
          </w:p>
          <w:p w14:paraId="6D9589EB" w14:textId="77777777" w:rsidR="001C1E4A" w:rsidRDefault="001C1E4A" w:rsidP="001C1E4A">
            <w:pPr>
              <w:pStyle w:val="Prrafodelista"/>
              <w:ind w:left="0"/>
              <w:rPr>
                <w:rFonts w:ascii="Arial" w:hAnsi="Arial" w:cs="Arial"/>
                <w:b/>
                <w:szCs w:val="18"/>
                <w:lang w:val="es-ES"/>
              </w:rPr>
            </w:pPr>
            <w:r w:rsidRPr="00F35DF2">
              <w:rPr>
                <w:rFonts w:ascii="Arial" w:hAnsi="Arial" w:cs="Arial"/>
                <w:b/>
                <w:szCs w:val="18"/>
                <w:lang w:val="es-ES"/>
              </w:rPr>
              <w:t>OBSERVACIONES</w:t>
            </w:r>
          </w:p>
          <w:p w14:paraId="3016966C" w14:textId="77777777" w:rsidR="001C1E4A" w:rsidRPr="001C1E4A" w:rsidRDefault="001C1E4A" w:rsidP="0007326F">
            <w:pPr>
              <w:pStyle w:val="Prrafodelista"/>
              <w:ind w:left="0"/>
              <w:rPr>
                <w:rFonts w:ascii="Arial" w:hAnsi="Arial" w:cs="Arial"/>
                <w:b/>
                <w:szCs w:val="18"/>
                <w:lang w:val="es-ES"/>
              </w:rPr>
            </w:pPr>
          </w:p>
          <w:p w14:paraId="48CFB2C0" w14:textId="63095CEB" w:rsidR="0007326F" w:rsidRDefault="0007326F" w:rsidP="0007326F">
            <w:pPr>
              <w:pStyle w:val="Prrafodelista"/>
              <w:ind w:left="0"/>
              <w:rPr>
                <w:rFonts w:ascii="Arial" w:hAnsi="Arial" w:cs="Arial"/>
                <w:b/>
                <w:szCs w:val="18"/>
                <w:lang w:val="es-ES"/>
              </w:rPr>
            </w:pPr>
          </w:p>
          <w:p w14:paraId="07D1CEBE" w14:textId="16F4FF48" w:rsidR="0007326F" w:rsidRDefault="0007326F" w:rsidP="0007326F">
            <w:pPr>
              <w:pStyle w:val="Prrafodelista"/>
              <w:ind w:left="0"/>
              <w:rPr>
                <w:rFonts w:ascii="Arial" w:hAnsi="Arial" w:cs="Arial"/>
                <w:b/>
                <w:szCs w:val="18"/>
                <w:lang w:val="es-ES"/>
              </w:rPr>
            </w:pPr>
          </w:p>
          <w:p w14:paraId="4FF22B3C" w14:textId="77777777" w:rsidR="0007326F" w:rsidRDefault="0007326F" w:rsidP="0007326F">
            <w:pPr>
              <w:pStyle w:val="Prrafodelista"/>
              <w:ind w:left="0"/>
              <w:rPr>
                <w:rFonts w:ascii="Arial" w:hAnsi="Arial" w:cs="Arial"/>
                <w:b/>
                <w:szCs w:val="18"/>
                <w:lang w:val="es-ES"/>
              </w:rPr>
            </w:pPr>
          </w:p>
          <w:p w14:paraId="14ABD187" w14:textId="1E91E017" w:rsidR="0007326F" w:rsidRDefault="0007326F" w:rsidP="0007326F">
            <w:pPr>
              <w:pStyle w:val="Prrafodelista"/>
              <w:ind w:left="0"/>
              <w:rPr>
                <w:rFonts w:ascii="Arial" w:hAnsi="Arial" w:cs="Arial"/>
                <w:b/>
                <w:szCs w:val="18"/>
                <w:lang w:val="es-ES"/>
              </w:rPr>
            </w:pPr>
          </w:p>
          <w:p w14:paraId="015DCC6E" w14:textId="067851A9" w:rsidR="0007326F" w:rsidRDefault="0007326F" w:rsidP="0007326F">
            <w:pPr>
              <w:pStyle w:val="Prrafodelista"/>
              <w:ind w:left="0"/>
              <w:rPr>
                <w:rFonts w:ascii="Arial" w:hAnsi="Arial" w:cs="Arial"/>
                <w:b/>
                <w:szCs w:val="18"/>
                <w:lang w:val="es-ES"/>
              </w:rPr>
            </w:pPr>
          </w:p>
          <w:p w14:paraId="50E16EA0" w14:textId="735DD83B" w:rsidR="0007326F" w:rsidRDefault="0007326F" w:rsidP="0007326F">
            <w:pPr>
              <w:pStyle w:val="Prrafodelista"/>
              <w:ind w:left="0"/>
              <w:rPr>
                <w:rFonts w:ascii="Arial" w:hAnsi="Arial" w:cs="Arial"/>
                <w:b/>
                <w:szCs w:val="18"/>
                <w:lang w:val="es-ES"/>
              </w:rPr>
            </w:pPr>
          </w:p>
          <w:p w14:paraId="56548991" w14:textId="77777777" w:rsidR="0007326F" w:rsidRPr="00F35DF2" w:rsidRDefault="0007326F" w:rsidP="0007326F">
            <w:pPr>
              <w:pStyle w:val="Prrafodelista"/>
              <w:ind w:left="0"/>
              <w:rPr>
                <w:rFonts w:ascii="Arial" w:hAnsi="Arial" w:cs="Arial"/>
                <w:b/>
                <w:szCs w:val="18"/>
                <w:lang w:val="es-ES"/>
              </w:rPr>
            </w:pPr>
          </w:p>
          <w:p w14:paraId="0BD5FF4C" w14:textId="77777777" w:rsidR="00F35DF2" w:rsidRDefault="00F35DF2" w:rsidP="00F35B63">
            <w:pPr>
              <w:rPr>
                <w:rFonts w:ascii="Arial" w:hAnsi="Arial" w:cs="Arial"/>
                <w:lang w:val="es-EC"/>
              </w:rPr>
            </w:pPr>
          </w:p>
          <w:p w14:paraId="6F1DB25D" w14:textId="499FA050" w:rsidR="00F35DF2" w:rsidRPr="00B65ABD" w:rsidRDefault="00F35DF2" w:rsidP="00F35B63">
            <w:pPr>
              <w:rPr>
                <w:lang w:val="es-EC"/>
              </w:rPr>
            </w:pPr>
          </w:p>
        </w:tc>
      </w:tr>
    </w:tbl>
    <w:p w14:paraId="60B95D7E" w14:textId="2B4C59D9" w:rsidR="009E58BD" w:rsidRDefault="009E58BD" w:rsidP="0007326F">
      <w:pPr>
        <w:widowControl/>
        <w:spacing w:line="240" w:lineRule="auto"/>
        <w:rPr>
          <w:rFonts w:ascii="Arial" w:hAnsi="Arial" w:cs="Arial"/>
          <w:lang w:val="es-EC"/>
        </w:rPr>
      </w:pPr>
    </w:p>
    <w:p w14:paraId="2B1FA6A3" w14:textId="784875A8" w:rsidR="001D3670" w:rsidRDefault="001D3670" w:rsidP="0007326F">
      <w:pPr>
        <w:widowControl/>
        <w:spacing w:line="240" w:lineRule="auto"/>
        <w:rPr>
          <w:rFonts w:ascii="Arial" w:hAnsi="Arial" w:cs="Arial"/>
          <w:lang w:val="es-EC"/>
        </w:rPr>
      </w:pPr>
    </w:p>
    <w:p w14:paraId="0ED6A1F3" w14:textId="5D08026A" w:rsidR="001D3670" w:rsidRPr="00026210" w:rsidRDefault="001D3670" w:rsidP="0007326F">
      <w:pPr>
        <w:widowControl/>
        <w:spacing w:line="240" w:lineRule="auto"/>
        <w:rPr>
          <w:rFonts w:ascii="Arial" w:hAnsi="Arial" w:cs="Arial"/>
          <w:lang w:val="es-EC"/>
        </w:rPr>
      </w:pPr>
    </w:p>
    <w:sectPr w:rsidR="001D3670" w:rsidRPr="00026210" w:rsidSect="001D3670">
      <w:headerReference w:type="even" r:id="rId9"/>
      <w:headerReference w:type="default" r:id="rId10"/>
      <w:headerReference w:type="first" r:id="rId11"/>
      <w:footerReference w:type="first" r:id="rId12"/>
      <w:footnotePr>
        <w:numFmt w:val="chicago"/>
      </w:footnotePr>
      <w:type w:val="continuous"/>
      <w:pgSz w:w="11907" w:h="15876" w:code="161"/>
      <w:pgMar w:top="1985" w:right="947" w:bottom="879" w:left="1038" w:header="907" w:footer="1253" w:gutter="0"/>
      <w:cols w:space="36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macro wne:macroName="PROJECT.THISDOCUMENT.CHINESETEXT"/>
    </wne:keymap>
    <wne:keymap wne:kcmPrimary="0432">
      <wne:macro wne:macroName="PROJECT.THISDOCUMENT.ENGLISHTEXT"/>
    </wne:keymap>
  </wne:keymaps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334ACD" w14:textId="77777777" w:rsidR="00252CD5" w:rsidRDefault="00252CD5">
      <w:r>
        <w:separator/>
      </w:r>
    </w:p>
    <w:p w14:paraId="00C974FD" w14:textId="77777777" w:rsidR="00252CD5" w:rsidRDefault="00252CD5"/>
    <w:p w14:paraId="4B99D192" w14:textId="77777777" w:rsidR="00252CD5" w:rsidRDefault="00252CD5"/>
  </w:endnote>
  <w:endnote w:type="continuationSeparator" w:id="0">
    <w:p w14:paraId="7899DE73" w14:textId="77777777" w:rsidR="00252CD5" w:rsidRDefault="00252CD5">
      <w:r>
        <w:continuationSeparator/>
      </w:r>
    </w:p>
    <w:p w14:paraId="41F7D28B" w14:textId="77777777" w:rsidR="00252CD5" w:rsidRDefault="00252CD5"/>
    <w:p w14:paraId="5B550692" w14:textId="77777777" w:rsidR="00252CD5" w:rsidRDefault="00252C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3B182973-DFCD-CA47-BDFD-352B735B47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09387E1-7E1A-E74D-8A4F-56D630E85AC3}"/>
    <w:embedBold r:id="rId3" w:fontKey="{A0F8B897-54CD-BB45-8D42-6623A5E9517D}"/>
    <w:embedItalic r:id="rId4" w:fontKey="{C9599D8E-36DF-EF47-A4C2-D6E2F8B277F8}"/>
    <w:embedBoldItalic r:id="rId5" w:fontKey="{B6901153-4163-F148-9B73-648B039AA31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1F4B5D82-C202-F94F-BA5D-27EF2B2DE707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7" w:fontKey="{1ADF2990-A80E-5240-A069-F5C5F3FF47C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8D5D0E8-2DE8-4345-ABB4-8D75F2F07D98}"/>
    <w:embedBold r:id="rId9" w:fontKey="{EC4825E2-B82C-B44D-8837-8C2C3C56F9B0}"/>
    <w:embedItalic r:id="rId10" w:fontKey="{82A193CA-346E-3A41-B333-D03ED37270C3}"/>
    <w:embedBoldItalic r:id="rId11" w:fontKey="{ED39D42D-8CFD-7843-A576-119E840700D6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  <w:embedRegular r:id="rId13" w:fontKey="{36F2F8A2-AB4F-3A4D-94D1-99B04DD67F7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1875CAB6-95DC-7D49-9863-CE5D3818740C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urier">
    <w:panose1 w:val="00000000000000000000"/>
    <w:charset w:val="00"/>
    <w:family w:val="auto"/>
    <w:notTrueType/>
    <w:pitch w:val="variable"/>
    <w:sig w:usb0="00000003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32B2F506-DFAF-A647-B079-1532066F42D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8" w:fontKey="{3708EC0B-32E3-CC46-AB5D-A34B4C06D0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7B539" w14:textId="2D53ED64" w:rsidR="00DB50D8" w:rsidRPr="003560E1" w:rsidRDefault="00DB50D8" w:rsidP="007707D5">
    <w:pPr>
      <w:pStyle w:val="Piedepgina"/>
      <w:spacing w:before="0"/>
      <w:rPr>
        <w:i w:val="0"/>
        <w:sz w:val="15"/>
        <w:szCs w:val="15"/>
      </w:rPr>
    </w:pPr>
  </w:p>
  <w:p w14:paraId="482FBB9F" w14:textId="77777777" w:rsidR="00DB50D8" w:rsidRPr="003560E1" w:rsidRDefault="00DB50D8" w:rsidP="007707D5">
    <w:pPr>
      <w:pStyle w:val="Piedepgina"/>
      <w:tabs>
        <w:tab w:val="clear" w:pos="4706"/>
        <w:tab w:val="clear" w:pos="9356"/>
        <w:tab w:val="clear" w:pos="10080"/>
        <w:tab w:val="center" w:pos="4961"/>
      </w:tabs>
      <w:spacing w:before="0"/>
      <w:rPr>
        <w:i w:val="0"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8D16C" w14:textId="77777777" w:rsidR="00252CD5" w:rsidRDefault="00252CD5" w:rsidP="00783D5B">
      <w:pPr>
        <w:pStyle w:val="Piedepgina"/>
        <w:spacing w:before="230"/>
        <w:rPr>
          <w:lang w:val="en-GB"/>
        </w:rPr>
      </w:pPr>
      <w:r>
        <w:drawing>
          <wp:inline distT="0" distB="0" distL="0" distR="0" wp14:anchorId="4FA12BC4" wp14:editId="7518DC3C">
            <wp:extent cx="561975" cy="19050"/>
            <wp:effectExtent l="0" t="0" r="0" b="0"/>
            <wp:docPr id="7" name="Picture 2" descr="3pc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pcline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6E238" w14:textId="77777777" w:rsidR="00252CD5" w:rsidRDefault="00252CD5"/>
    <w:p w14:paraId="5F014AD8" w14:textId="77777777" w:rsidR="00252CD5" w:rsidRDefault="00252CD5"/>
  </w:footnote>
  <w:footnote w:type="continuationSeparator" w:id="0">
    <w:p w14:paraId="7D22BCBC" w14:textId="77777777" w:rsidR="00252CD5" w:rsidRDefault="00252CD5">
      <w:r>
        <w:continuationSeparator/>
      </w:r>
    </w:p>
    <w:p w14:paraId="38AF8610" w14:textId="77777777" w:rsidR="00252CD5" w:rsidRDefault="00252CD5"/>
    <w:p w14:paraId="40B6E0C4" w14:textId="77777777" w:rsidR="00252CD5" w:rsidRDefault="00252CD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noProof w:val="0"/>
      </w:rPr>
      <w:id w:val="183464658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25B5BD6F" w14:textId="4CC0EEC2" w:rsidR="00DB50D8" w:rsidRPr="00F86A1A" w:rsidRDefault="00DB50D8" w:rsidP="009D6A20">
        <w:pPr>
          <w:pStyle w:val="Encabezado"/>
          <w:rPr>
            <w:rFonts w:ascii="Arial" w:hAnsi="Arial" w:cs="Arial"/>
          </w:rPr>
        </w:pPr>
        <w:r w:rsidRPr="00F86A1A">
          <w:rPr>
            <w:rFonts w:ascii="Arial" w:hAnsi="Arial" w:cs="Arial"/>
            <w:b/>
            <w:noProof w:val="0"/>
            <w:sz w:val="19"/>
            <w:szCs w:val="19"/>
          </w:rPr>
          <w:fldChar w:fldCharType="begin"/>
        </w:r>
        <w:r w:rsidRPr="00F86A1A">
          <w:rPr>
            <w:rFonts w:ascii="Arial" w:hAnsi="Arial" w:cs="Arial"/>
            <w:b/>
            <w:sz w:val="19"/>
            <w:szCs w:val="19"/>
          </w:rPr>
          <w:instrText xml:space="preserve"> PAGE   \* MERGEFORMAT </w:instrText>
        </w:r>
        <w:r w:rsidRPr="00F86A1A">
          <w:rPr>
            <w:rFonts w:ascii="Arial" w:hAnsi="Arial" w:cs="Arial"/>
            <w:b/>
            <w:noProof w:val="0"/>
            <w:sz w:val="19"/>
            <w:szCs w:val="19"/>
          </w:rPr>
          <w:fldChar w:fldCharType="separate"/>
        </w:r>
        <w:r w:rsidR="00B5284B">
          <w:rPr>
            <w:rFonts w:ascii="Arial" w:hAnsi="Arial" w:cs="Arial"/>
            <w:b/>
            <w:sz w:val="19"/>
            <w:szCs w:val="19"/>
          </w:rPr>
          <w:t>2</w:t>
        </w:r>
        <w:r w:rsidRPr="00F86A1A">
          <w:rPr>
            <w:rFonts w:ascii="Arial" w:hAnsi="Arial" w:cs="Arial"/>
            <w:b/>
            <w:sz w:val="19"/>
            <w:szCs w:val="19"/>
          </w:rPr>
          <w:fldChar w:fldCharType="end"/>
        </w:r>
        <w:r w:rsidRPr="00F86A1A">
          <w:rPr>
            <w:rFonts w:ascii="Arial" w:hAnsi="Arial" w:cs="Arial"/>
          </w:rPr>
          <w:t xml:space="preserve">                                                                          </w:t>
        </w:r>
        <w:r w:rsidRPr="00F86A1A">
          <w:rPr>
            <w:rFonts w:ascii="Arial" w:hAnsi="Arial" w:cs="Arial"/>
            <w:smallCaps/>
          </w:rPr>
          <w:t xml:space="preserve">Universidad Internacional </w:t>
        </w:r>
        <w:r w:rsidRPr="00F86A1A">
          <w:rPr>
            <w:rFonts w:ascii="Arial" w:hAnsi="Arial" w:cs="Arial"/>
          </w:rPr>
          <w:t>SEK</w:t>
        </w:r>
      </w:p>
      <w:p w14:paraId="48310CA9" w14:textId="77777777" w:rsidR="00DB50D8" w:rsidRDefault="00252CD5" w:rsidP="000E1EF3">
        <w:pPr>
          <w:pStyle w:val="Encabezado"/>
          <w:spacing w:after="210" w:line="240" w:lineRule="auto"/>
        </w:pPr>
        <w:r>
          <w:rPr>
            <w:iCs/>
          </w:rPr>
          <w:pict w14:anchorId="4DFBAC9A">
            <v:rect id="_x0000_i1026" alt="" style="width:496.15pt;height:.5pt;mso-width-percent:0;mso-height-percent:0;mso-width-percent:0;mso-height-percent:0" o:hrpct="0" o:hrstd="t" o:hrnoshade="t" o:hr="t" fillcolor="black [3213]" stroked="f"/>
          </w:pic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F7A9A" w14:textId="54D4C50B" w:rsidR="00DB50D8" w:rsidRPr="009D6A20" w:rsidRDefault="00DB50D8">
    <w:pPr>
      <w:pStyle w:val="Encabezado"/>
      <w:jc w:val="right"/>
      <w:rPr>
        <w:b/>
        <w:sz w:val="19"/>
        <w:szCs w:val="19"/>
      </w:rPr>
    </w:pPr>
    <w:r>
      <w:rPr>
        <w:smallCaps/>
      </w:rPr>
      <w:t>Universidad Inter</w:t>
    </w:r>
    <w:r w:rsidRPr="00632723">
      <w:rPr>
        <w:smallCaps/>
      </w:rPr>
      <w:t>n</w:t>
    </w:r>
    <w:r>
      <w:rPr>
        <w:smallCaps/>
      </w:rPr>
      <w:t>acional</w:t>
    </w:r>
    <w:r w:rsidRPr="00632723">
      <w:rPr>
        <w:smallCaps/>
      </w:rPr>
      <w:t xml:space="preserve"> </w:t>
    </w:r>
    <w:r>
      <w:t>SEK</w:t>
    </w:r>
    <w:r w:rsidRPr="009D6A20">
      <w:rPr>
        <w:smallCaps/>
        <w:noProof w:val="0"/>
      </w:rPr>
      <w:t xml:space="preserve">              </w:t>
    </w:r>
    <w:r>
      <w:rPr>
        <w:smallCaps/>
        <w:noProof w:val="0"/>
      </w:rPr>
      <w:t xml:space="preserve">                 </w:t>
    </w:r>
    <w:r w:rsidRPr="009D6A20">
      <w:rPr>
        <w:smallCaps/>
        <w:noProof w:val="0"/>
      </w:rPr>
      <w:t xml:space="preserve">                                                                     </w:t>
    </w:r>
    <w:sdt>
      <w:sdtPr>
        <w:rPr>
          <w:noProof w:val="0"/>
        </w:rPr>
        <w:id w:val="-682050056"/>
        <w:docPartObj>
          <w:docPartGallery w:val="Page Numbers (Top of Page)"/>
          <w:docPartUnique/>
        </w:docPartObj>
      </w:sdtPr>
      <w:sdtEndPr>
        <w:rPr>
          <w:b/>
          <w:noProof/>
          <w:sz w:val="19"/>
          <w:szCs w:val="19"/>
        </w:rPr>
      </w:sdtEndPr>
      <w:sdtContent>
        <w:r w:rsidRPr="009D6A20">
          <w:rPr>
            <w:b/>
            <w:noProof w:val="0"/>
            <w:sz w:val="19"/>
            <w:szCs w:val="19"/>
          </w:rPr>
          <w:fldChar w:fldCharType="begin"/>
        </w:r>
        <w:r w:rsidRPr="009D6A20">
          <w:rPr>
            <w:b/>
            <w:sz w:val="19"/>
            <w:szCs w:val="19"/>
          </w:rPr>
          <w:instrText xml:space="preserve"> PAGE   \* MERGEFORMAT </w:instrText>
        </w:r>
        <w:r w:rsidRPr="009D6A20">
          <w:rPr>
            <w:b/>
            <w:noProof w:val="0"/>
            <w:sz w:val="19"/>
            <w:szCs w:val="19"/>
          </w:rPr>
          <w:fldChar w:fldCharType="separate"/>
        </w:r>
        <w:r w:rsidR="0007326F">
          <w:rPr>
            <w:b/>
            <w:sz w:val="19"/>
            <w:szCs w:val="19"/>
          </w:rPr>
          <w:t>3</w:t>
        </w:r>
        <w:r w:rsidRPr="009D6A20">
          <w:rPr>
            <w:b/>
            <w:sz w:val="19"/>
            <w:szCs w:val="19"/>
          </w:rPr>
          <w:fldChar w:fldCharType="end"/>
        </w:r>
      </w:sdtContent>
    </w:sdt>
  </w:p>
  <w:p w14:paraId="074F531F" w14:textId="77777777" w:rsidR="00DB50D8" w:rsidRDefault="00252CD5" w:rsidP="000E1EF3">
    <w:pPr>
      <w:pStyle w:val="Encabezado"/>
      <w:spacing w:after="210" w:line="240" w:lineRule="auto"/>
      <w:jc w:val="right"/>
    </w:pPr>
    <w:r>
      <w:rPr>
        <w:iCs/>
      </w:rPr>
      <w:pict w14:anchorId="4B19801D">
        <v:rect id="_x0000_i1025" alt="" style="width:496.15pt;height:.5pt;mso-width-percent:0;mso-height-percent:0;mso-width-percent:0;mso-height-percent:0" o:hrpct="0" o:hrstd="t" o:hrnoshade="t" o:hr="t" fillcolor="black [3213]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8F14E" w14:textId="35F80331" w:rsidR="00DB50D8" w:rsidRPr="00404079" w:rsidRDefault="001D3670" w:rsidP="009A6D87">
    <w:pPr>
      <w:pStyle w:val="Encabezado"/>
      <w:tabs>
        <w:tab w:val="clear" w:pos="4706"/>
        <w:tab w:val="clear" w:pos="9356"/>
        <w:tab w:val="left" w:pos="5785"/>
      </w:tabs>
      <w:spacing w:after="0" w:line="240" w:lineRule="auto"/>
      <w:rPr>
        <w:lang w:val="es-EC"/>
      </w:rPr>
    </w:pPr>
    <w:r w:rsidRPr="001D3670">
      <w:rPr>
        <w:rFonts w:ascii="Arial" w:hAnsi="Arial" w:cs="Arial"/>
        <w:lang w:val="es-EC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47E5F712" wp14:editId="1F3C0AAF">
              <wp:simplePos x="0" y="0"/>
              <wp:positionH relativeFrom="column">
                <wp:posOffset>1535430</wp:posOffset>
              </wp:positionH>
              <wp:positionV relativeFrom="paragraph">
                <wp:posOffset>-423545</wp:posOffset>
              </wp:positionV>
              <wp:extent cx="4752975" cy="71628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52975" cy="7162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FD671D" w14:textId="29698CE4" w:rsidR="001D3670" w:rsidRDefault="001D3670" w:rsidP="001D3670">
                          <w:pPr>
                            <w:pStyle w:val="Encabezado"/>
                            <w:tabs>
                              <w:tab w:val="clear" w:pos="4706"/>
                            </w:tabs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iCs/>
                              <w:color w:val="808080" w:themeColor="background1" w:themeShade="80"/>
                              <w:sz w:val="28"/>
                              <w:szCs w:val="33"/>
                              <w:lang w:val="es-EC" w:eastAsia="en-IN"/>
                            </w:rPr>
                          </w:pPr>
                          <w:r w:rsidRPr="001D3670">
                            <w:rPr>
                              <w:rFonts w:ascii="Arial" w:hAnsi="Arial" w:cs="Arial"/>
                              <w:b/>
                              <w:iCs/>
                              <w:color w:val="808080" w:themeColor="background1" w:themeShade="80"/>
                              <w:sz w:val="28"/>
                              <w:szCs w:val="33"/>
                              <w:lang w:val="es-EC" w:eastAsia="en-IN"/>
                            </w:rPr>
                            <w:t>Rúbrica de Evaluación</w:t>
                          </w:r>
                        </w:p>
                        <w:p w14:paraId="5F9D6072" w14:textId="5AAAB0F7" w:rsidR="001D3670" w:rsidRDefault="001D3670" w:rsidP="001D3670">
                          <w:pPr>
                            <w:pStyle w:val="Encabezado"/>
                            <w:tabs>
                              <w:tab w:val="clear" w:pos="4706"/>
                            </w:tabs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iCs/>
                              <w:color w:val="808080" w:themeColor="background1" w:themeShade="80"/>
                              <w:sz w:val="28"/>
                              <w:szCs w:val="33"/>
                              <w:lang w:val="es-EC" w:eastAsia="en-IN"/>
                            </w:rPr>
                          </w:pPr>
                          <w:r w:rsidRPr="001D3670">
                            <w:rPr>
                              <w:rFonts w:ascii="Arial" w:hAnsi="Arial" w:cs="Arial"/>
                              <w:b/>
                              <w:iCs/>
                              <w:color w:val="808080" w:themeColor="background1" w:themeShade="80"/>
                              <w:sz w:val="28"/>
                              <w:szCs w:val="33"/>
                              <w:lang w:val="es-EC" w:eastAsia="en-IN"/>
                            </w:rPr>
                            <w:t>Propuestas de tesis para financiamiento DII</w:t>
                          </w:r>
                        </w:p>
                        <w:p w14:paraId="6153CF84" w14:textId="250AC07D" w:rsidR="00650837" w:rsidRPr="001D3670" w:rsidRDefault="00650837" w:rsidP="001D3670">
                          <w:pPr>
                            <w:pStyle w:val="Encabezado"/>
                            <w:tabs>
                              <w:tab w:val="clear" w:pos="4706"/>
                            </w:tabs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iCs/>
                              <w:color w:val="808080" w:themeColor="background1" w:themeShade="80"/>
                              <w:lang w:val="es-EC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Cs/>
                              <w:color w:val="808080" w:themeColor="background1" w:themeShade="80"/>
                              <w:sz w:val="28"/>
                              <w:szCs w:val="33"/>
                              <w:lang w:val="es-EC" w:eastAsia="en-IN"/>
                            </w:rPr>
                            <w:t>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E5F71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20.9pt;margin-top:-33.35pt;width:374.25pt;height:56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" filled="f" stroked="f">
              <v:textbox>
                <w:txbxContent>
                  <w:p w14:paraId="19FD671D" w14:textId="29698CE4" w:rsidR="001D3670" w:rsidRDefault="001D3670" w:rsidP="001D3670">
                    <w:pPr>
                      <w:pStyle w:val="Encabezado"/>
                      <w:tabs>
                        <w:tab w:val="clear" w:pos="4706"/>
                      </w:tabs>
                      <w:spacing w:after="0"/>
                      <w:jc w:val="center"/>
                      <w:rPr>
                        <w:rFonts w:ascii="Arial" w:hAnsi="Arial" w:cs="Arial"/>
                        <w:b/>
                        <w:iCs/>
                        <w:color w:val="808080" w:themeColor="background1" w:themeShade="80"/>
                        <w:sz w:val="28"/>
                        <w:szCs w:val="33"/>
                        <w:lang w:val="es-EC" w:eastAsia="en-IN"/>
                      </w:rPr>
                    </w:pPr>
                    <w:r w:rsidRPr="001D3670">
                      <w:rPr>
                        <w:rFonts w:ascii="Arial" w:hAnsi="Arial" w:cs="Arial"/>
                        <w:b/>
                        <w:iCs/>
                        <w:color w:val="808080" w:themeColor="background1" w:themeShade="80"/>
                        <w:sz w:val="28"/>
                        <w:szCs w:val="33"/>
                        <w:lang w:val="es-EC" w:eastAsia="en-IN"/>
                      </w:rPr>
                      <w:t>Rúbrica de Evaluación</w:t>
                    </w:r>
                  </w:p>
                  <w:p w14:paraId="5F9D6072" w14:textId="5AAAB0F7" w:rsidR="001D3670" w:rsidRDefault="001D3670" w:rsidP="001D3670">
                    <w:pPr>
                      <w:pStyle w:val="Encabezado"/>
                      <w:tabs>
                        <w:tab w:val="clear" w:pos="4706"/>
                      </w:tabs>
                      <w:spacing w:after="0"/>
                      <w:jc w:val="center"/>
                      <w:rPr>
                        <w:rFonts w:ascii="Arial" w:hAnsi="Arial" w:cs="Arial"/>
                        <w:b/>
                        <w:iCs/>
                        <w:color w:val="808080" w:themeColor="background1" w:themeShade="80"/>
                        <w:sz w:val="28"/>
                        <w:szCs w:val="33"/>
                        <w:lang w:val="es-EC" w:eastAsia="en-IN"/>
                      </w:rPr>
                    </w:pPr>
                    <w:r w:rsidRPr="001D3670">
                      <w:rPr>
                        <w:rFonts w:ascii="Arial" w:hAnsi="Arial" w:cs="Arial"/>
                        <w:b/>
                        <w:iCs/>
                        <w:color w:val="808080" w:themeColor="background1" w:themeShade="80"/>
                        <w:sz w:val="28"/>
                        <w:szCs w:val="33"/>
                        <w:lang w:val="es-EC" w:eastAsia="en-IN"/>
                      </w:rPr>
                      <w:t>Propuestas de tesis para financiamiento DII</w:t>
                    </w:r>
                  </w:p>
                  <w:p w14:paraId="6153CF84" w14:textId="250AC07D" w:rsidR="00650837" w:rsidRPr="001D3670" w:rsidRDefault="00650837" w:rsidP="001D3670">
                    <w:pPr>
                      <w:pStyle w:val="Encabezado"/>
                      <w:tabs>
                        <w:tab w:val="clear" w:pos="4706"/>
                      </w:tabs>
                      <w:spacing w:after="0"/>
                      <w:jc w:val="center"/>
                      <w:rPr>
                        <w:rFonts w:ascii="Arial" w:hAnsi="Arial" w:cs="Arial"/>
                        <w:b/>
                        <w:i/>
                        <w:iCs/>
                        <w:color w:val="808080" w:themeColor="background1" w:themeShade="80"/>
                        <w:lang w:val="es-EC"/>
                      </w:rPr>
                    </w:pPr>
                    <w:r>
                      <w:rPr>
                        <w:rFonts w:ascii="Arial" w:hAnsi="Arial" w:cs="Arial"/>
                        <w:b/>
                        <w:iCs/>
                        <w:color w:val="808080" w:themeColor="background1" w:themeShade="80"/>
                        <w:sz w:val="28"/>
                        <w:szCs w:val="33"/>
                        <w:lang w:val="es-EC" w:eastAsia="en-IN"/>
                      </w:rPr>
                      <w:t>2025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drawing>
        <wp:anchor distT="114300" distB="114300" distL="114300" distR="114300" simplePos="0" relativeHeight="251669504" behindDoc="0" locked="0" layoutInCell="1" hidden="0" allowOverlap="1" wp14:anchorId="505D5EF3" wp14:editId="0E7730E4">
          <wp:simplePos x="0" y="0"/>
          <wp:positionH relativeFrom="column">
            <wp:posOffset>-714375</wp:posOffset>
          </wp:positionH>
          <wp:positionV relativeFrom="paragraph">
            <wp:posOffset>-554355</wp:posOffset>
          </wp:positionV>
          <wp:extent cx="7617921" cy="1103142"/>
          <wp:effectExtent l="0" t="0" r="0" b="0"/>
          <wp:wrapNone/>
          <wp:docPr id="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17921" cy="1103142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114300" distB="114300" distL="114300" distR="114300" simplePos="0" relativeHeight="251666431" behindDoc="1" locked="0" layoutInCell="1" hidden="0" allowOverlap="1" wp14:anchorId="24C4AE57" wp14:editId="65E11D5D">
          <wp:simplePos x="0" y="0"/>
          <wp:positionH relativeFrom="column">
            <wp:posOffset>-834390</wp:posOffset>
          </wp:positionH>
          <wp:positionV relativeFrom="paragraph">
            <wp:posOffset>-1664335</wp:posOffset>
          </wp:positionV>
          <wp:extent cx="7617921" cy="1103142"/>
          <wp:effectExtent l="0" t="0" r="0" b="0"/>
          <wp:wrapNone/>
          <wp:docPr id="3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17921" cy="11031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B178C"/>
    <w:multiLevelType w:val="multilevel"/>
    <w:tmpl w:val="C4B4B84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2" w15:restartNumberingAfterBreak="0">
    <w:nsid w:val="22A8468B"/>
    <w:multiLevelType w:val="hybridMultilevel"/>
    <w:tmpl w:val="2480BFAA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4" w15:restartNumberingAfterBreak="0">
    <w:nsid w:val="3AC968D8"/>
    <w:multiLevelType w:val="hybridMultilevel"/>
    <w:tmpl w:val="74382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6" w15:restartNumberingAfterBreak="0">
    <w:nsid w:val="556D7435"/>
    <w:multiLevelType w:val="hybridMultilevel"/>
    <w:tmpl w:val="7B780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8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9" w15:restartNumberingAfterBreak="0">
    <w:nsid w:val="65BA643A"/>
    <w:multiLevelType w:val="hybridMultilevel"/>
    <w:tmpl w:val="B63839C4"/>
    <w:lvl w:ilvl="0" w:tplc="40090001">
      <w:start w:val="1"/>
      <w:numFmt w:val="bullet"/>
      <w:lvlText w:val=""/>
      <w:lvlJc w:val="left"/>
      <w:pPr>
        <w:ind w:left="59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10" w15:restartNumberingAfterBreak="0">
    <w:nsid w:val="6D814E31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6F23626E"/>
    <w:multiLevelType w:val="multilevel"/>
    <w:tmpl w:val="B7E44228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13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7D236A7F"/>
    <w:multiLevelType w:val="hybridMultilevel"/>
    <w:tmpl w:val="BEE0218E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7"/>
  </w:num>
  <w:num w:numId="3">
    <w:abstractNumId w:val="7"/>
  </w:num>
  <w:num w:numId="4">
    <w:abstractNumId w:val="7"/>
  </w:num>
  <w:num w:numId="5">
    <w:abstractNumId w:val="0"/>
  </w:num>
  <w:num w:numId="6">
    <w:abstractNumId w:val="3"/>
  </w:num>
  <w:num w:numId="7">
    <w:abstractNumId w:val="8"/>
  </w:num>
  <w:num w:numId="8">
    <w:abstractNumId w:val="1"/>
  </w:num>
  <w:num w:numId="9">
    <w:abstractNumId w:val="5"/>
  </w:num>
  <w:num w:numId="10">
    <w:abstractNumId w:val="13"/>
  </w:num>
  <w:num w:numId="11">
    <w:abstractNumId w:val="12"/>
  </w:num>
  <w:num w:numId="12">
    <w:abstractNumId w:val="7"/>
  </w:num>
  <w:num w:numId="13">
    <w:abstractNumId w:val="7"/>
  </w:num>
  <w:num w:numId="14">
    <w:abstractNumId w:val="7"/>
  </w:num>
  <w:num w:numId="15">
    <w:abstractNumId w:val="7"/>
  </w:num>
  <w:num w:numId="16">
    <w:abstractNumId w:val="0"/>
  </w:num>
  <w:num w:numId="17">
    <w:abstractNumId w:val="3"/>
  </w:num>
  <w:num w:numId="18">
    <w:abstractNumId w:val="8"/>
  </w:num>
  <w:num w:numId="19">
    <w:abstractNumId w:val="1"/>
  </w:num>
  <w:num w:numId="20">
    <w:abstractNumId w:val="5"/>
  </w:num>
  <w:num w:numId="21">
    <w:abstractNumId w:val="0"/>
  </w:num>
  <w:num w:numId="22">
    <w:abstractNumId w:val="7"/>
  </w:num>
  <w:num w:numId="23">
    <w:abstractNumId w:val="7"/>
  </w:num>
  <w:num w:numId="24">
    <w:abstractNumId w:val="7"/>
  </w:num>
  <w:num w:numId="25">
    <w:abstractNumId w:val="7"/>
  </w:num>
  <w:num w:numId="26">
    <w:abstractNumId w:val="10"/>
  </w:num>
  <w:num w:numId="27">
    <w:abstractNumId w:val="11"/>
  </w:num>
  <w:num w:numId="28">
    <w:abstractNumId w:val="4"/>
  </w:num>
  <w:num w:numId="29">
    <w:abstractNumId w:val="6"/>
  </w:num>
  <w:num w:numId="30">
    <w:abstractNumId w:val="9"/>
  </w:num>
  <w:num w:numId="31">
    <w:abstractNumId w:val="1"/>
  </w:num>
  <w:num w:numId="32">
    <w:abstractNumId w:val="2"/>
  </w:num>
  <w:num w:numId="3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printPostScriptOverText/>
  <w:embedTrueTypeFonts/>
  <w:proofState w:spelling="clean"/>
  <w:attachedTemplate r:id="rId1"/>
  <w:defaultTabStop w:val="720"/>
  <w:hyphenationZone w:val="425"/>
  <w:evenAndOddHeaders/>
  <w:drawingGridHorizontalSpacing w:val="120"/>
  <w:drawingGridVerticalSpacing w:val="120"/>
  <w:noPunctuationKerning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1409"/>
    <w:rsid w:val="00002E45"/>
    <w:rsid w:val="00006D4E"/>
    <w:rsid w:val="000107A2"/>
    <w:rsid w:val="00011B4B"/>
    <w:rsid w:val="00011C98"/>
    <w:rsid w:val="0001289A"/>
    <w:rsid w:val="00017B85"/>
    <w:rsid w:val="000230C9"/>
    <w:rsid w:val="000248C3"/>
    <w:rsid w:val="00026210"/>
    <w:rsid w:val="0002766B"/>
    <w:rsid w:val="00027CD5"/>
    <w:rsid w:val="000304FF"/>
    <w:rsid w:val="000305B8"/>
    <w:rsid w:val="00033E54"/>
    <w:rsid w:val="00033F04"/>
    <w:rsid w:val="000350D2"/>
    <w:rsid w:val="000501F2"/>
    <w:rsid w:val="00050ACE"/>
    <w:rsid w:val="00052B3C"/>
    <w:rsid w:val="00056920"/>
    <w:rsid w:val="00067E37"/>
    <w:rsid w:val="00072AAA"/>
    <w:rsid w:val="0007326F"/>
    <w:rsid w:val="00086088"/>
    <w:rsid w:val="00094F05"/>
    <w:rsid w:val="000A6A56"/>
    <w:rsid w:val="000B137C"/>
    <w:rsid w:val="000B396A"/>
    <w:rsid w:val="000B5E84"/>
    <w:rsid w:val="000C1409"/>
    <w:rsid w:val="000C3885"/>
    <w:rsid w:val="000D07A1"/>
    <w:rsid w:val="000D395C"/>
    <w:rsid w:val="000D3D0F"/>
    <w:rsid w:val="000D7EF5"/>
    <w:rsid w:val="000E1EF3"/>
    <w:rsid w:val="000E212B"/>
    <w:rsid w:val="000F0686"/>
    <w:rsid w:val="000F19AE"/>
    <w:rsid w:val="0011024F"/>
    <w:rsid w:val="00114002"/>
    <w:rsid w:val="001146CC"/>
    <w:rsid w:val="00117A48"/>
    <w:rsid w:val="00117E53"/>
    <w:rsid w:val="00124482"/>
    <w:rsid w:val="001249B2"/>
    <w:rsid w:val="001257B0"/>
    <w:rsid w:val="00126500"/>
    <w:rsid w:val="00136D96"/>
    <w:rsid w:val="001374D2"/>
    <w:rsid w:val="001446AE"/>
    <w:rsid w:val="00145790"/>
    <w:rsid w:val="00163196"/>
    <w:rsid w:val="00163A94"/>
    <w:rsid w:val="0016771D"/>
    <w:rsid w:val="0017199C"/>
    <w:rsid w:val="00171C1E"/>
    <w:rsid w:val="0017435C"/>
    <w:rsid w:val="001765F8"/>
    <w:rsid w:val="0018141C"/>
    <w:rsid w:val="001831EE"/>
    <w:rsid w:val="00186B43"/>
    <w:rsid w:val="001965C5"/>
    <w:rsid w:val="001A07E8"/>
    <w:rsid w:val="001A13AA"/>
    <w:rsid w:val="001B36A2"/>
    <w:rsid w:val="001B5C72"/>
    <w:rsid w:val="001B6E7B"/>
    <w:rsid w:val="001C1E4A"/>
    <w:rsid w:val="001C5606"/>
    <w:rsid w:val="001C578C"/>
    <w:rsid w:val="001C6A91"/>
    <w:rsid w:val="001D3670"/>
    <w:rsid w:val="001D6660"/>
    <w:rsid w:val="001D68D6"/>
    <w:rsid w:val="001D72ED"/>
    <w:rsid w:val="001E3675"/>
    <w:rsid w:val="001E4CDB"/>
    <w:rsid w:val="001E4FCB"/>
    <w:rsid w:val="001E64B3"/>
    <w:rsid w:val="001F168C"/>
    <w:rsid w:val="001F28A9"/>
    <w:rsid w:val="001F49A0"/>
    <w:rsid w:val="001F6482"/>
    <w:rsid w:val="00205238"/>
    <w:rsid w:val="0021415A"/>
    <w:rsid w:val="00214700"/>
    <w:rsid w:val="00224644"/>
    <w:rsid w:val="002302A1"/>
    <w:rsid w:val="00234053"/>
    <w:rsid w:val="0023666F"/>
    <w:rsid w:val="00252341"/>
    <w:rsid w:val="00252CD5"/>
    <w:rsid w:val="00257EFC"/>
    <w:rsid w:val="002610C9"/>
    <w:rsid w:val="00261CAB"/>
    <w:rsid w:val="0026239E"/>
    <w:rsid w:val="00284AD4"/>
    <w:rsid w:val="002B4993"/>
    <w:rsid w:val="002B67AF"/>
    <w:rsid w:val="002D176C"/>
    <w:rsid w:val="002E1D5B"/>
    <w:rsid w:val="002E206D"/>
    <w:rsid w:val="002E6048"/>
    <w:rsid w:val="002E75D5"/>
    <w:rsid w:val="003006CA"/>
    <w:rsid w:val="00315F5B"/>
    <w:rsid w:val="0031626B"/>
    <w:rsid w:val="00330A50"/>
    <w:rsid w:val="003310FB"/>
    <w:rsid w:val="003312B7"/>
    <w:rsid w:val="003353FE"/>
    <w:rsid w:val="003400D6"/>
    <w:rsid w:val="00341FD7"/>
    <w:rsid w:val="003420DF"/>
    <w:rsid w:val="003560E1"/>
    <w:rsid w:val="00357015"/>
    <w:rsid w:val="00362B0B"/>
    <w:rsid w:val="003703EF"/>
    <w:rsid w:val="00370A97"/>
    <w:rsid w:val="003767CC"/>
    <w:rsid w:val="003806A4"/>
    <w:rsid w:val="003832A0"/>
    <w:rsid w:val="003963AD"/>
    <w:rsid w:val="003A5CA1"/>
    <w:rsid w:val="003A77DB"/>
    <w:rsid w:val="003B00D4"/>
    <w:rsid w:val="003B1C2F"/>
    <w:rsid w:val="003C0741"/>
    <w:rsid w:val="003C0856"/>
    <w:rsid w:val="003C2F28"/>
    <w:rsid w:val="003C5FED"/>
    <w:rsid w:val="003C6974"/>
    <w:rsid w:val="003D150E"/>
    <w:rsid w:val="003D2EA0"/>
    <w:rsid w:val="003D37C8"/>
    <w:rsid w:val="003D63CE"/>
    <w:rsid w:val="003E3959"/>
    <w:rsid w:val="003F00AB"/>
    <w:rsid w:val="003F59E7"/>
    <w:rsid w:val="004006AE"/>
    <w:rsid w:val="004007A1"/>
    <w:rsid w:val="00404079"/>
    <w:rsid w:val="004134F1"/>
    <w:rsid w:val="00417866"/>
    <w:rsid w:val="00422082"/>
    <w:rsid w:val="00423687"/>
    <w:rsid w:val="00432406"/>
    <w:rsid w:val="00443668"/>
    <w:rsid w:val="00451CEA"/>
    <w:rsid w:val="00451FB6"/>
    <w:rsid w:val="00461252"/>
    <w:rsid w:val="004709CB"/>
    <w:rsid w:val="00482DF5"/>
    <w:rsid w:val="004A14D4"/>
    <w:rsid w:val="004A179E"/>
    <w:rsid w:val="004A1B48"/>
    <w:rsid w:val="004A52CA"/>
    <w:rsid w:val="004B57BC"/>
    <w:rsid w:val="004B57CB"/>
    <w:rsid w:val="004B7478"/>
    <w:rsid w:val="004C0A69"/>
    <w:rsid w:val="004C3ED5"/>
    <w:rsid w:val="004C5BE8"/>
    <w:rsid w:val="004D0EDB"/>
    <w:rsid w:val="004F1D87"/>
    <w:rsid w:val="004F5F3E"/>
    <w:rsid w:val="00502197"/>
    <w:rsid w:val="00504D72"/>
    <w:rsid w:val="005106FB"/>
    <w:rsid w:val="00510F73"/>
    <w:rsid w:val="00511920"/>
    <w:rsid w:val="00522F40"/>
    <w:rsid w:val="005250D2"/>
    <w:rsid w:val="00534704"/>
    <w:rsid w:val="00541216"/>
    <w:rsid w:val="00541A4F"/>
    <w:rsid w:val="00542565"/>
    <w:rsid w:val="00542F25"/>
    <w:rsid w:val="00554300"/>
    <w:rsid w:val="00557EE3"/>
    <w:rsid w:val="0056302F"/>
    <w:rsid w:val="00566501"/>
    <w:rsid w:val="00573E17"/>
    <w:rsid w:val="005829EE"/>
    <w:rsid w:val="00587105"/>
    <w:rsid w:val="0059035D"/>
    <w:rsid w:val="005968EA"/>
    <w:rsid w:val="005A2DC0"/>
    <w:rsid w:val="005A6906"/>
    <w:rsid w:val="005B1DAB"/>
    <w:rsid w:val="005B1F08"/>
    <w:rsid w:val="005B73E7"/>
    <w:rsid w:val="005C55AE"/>
    <w:rsid w:val="005D1B77"/>
    <w:rsid w:val="005D6523"/>
    <w:rsid w:val="005E3387"/>
    <w:rsid w:val="005E7CE3"/>
    <w:rsid w:val="005F0B38"/>
    <w:rsid w:val="00602EFA"/>
    <w:rsid w:val="0060334F"/>
    <w:rsid w:val="00610421"/>
    <w:rsid w:val="00620BFC"/>
    <w:rsid w:val="00621A00"/>
    <w:rsid w:val="00627BF1"/>
    <w:rsid w:val="00630286"/>
    <w:rsid w:val="00632723"/>
    <w:rsid w:val="00635C68"/>
    <w:rsid w:val="006463DD"/>
    <w:rsid w:val="00650837"/>
    <w:rsid w:val="00650854"/>
    <w:rsid w:val="00660C9F"/>
    <w:rsid w:val="0066392D"/>
    <w:rsid w:val="00665852"/>
    <w:rsid w:val="00671499"/>
    <w:rsid w:val="006722EC"/>
    <w:rsid w:val="006821CA"/>
    <w:rsid w:val="00696237"/>
    <w:rsid w:val="006976F5"/>
    <w:rsid w:val="006A4298"/>
    <w:rsid w:val="006A63E8"/>
    <w:rsid w:val="006B16CD"/>
    <w:rsid w:val="006B2425"/>
    <w:rsid w:val="006C4045"/>
    <w:rsid w:val="006C4E40"/>
    <w:rsid w:val="006D0F5F"/>
    <w:rsid w:val="006D20FC"/>
    <w:rsid w:val="006D2E27"/>
    <w:rsid w:val="006D6BE8"/>
    <w:rsid w:val="006E1697"/>
    <w:rsid w:val="006E1DAF"/>
    <w:rsid w:val="006E4635"/>
    <w:rsid w:val="00702FD4"/>
    <w:rsid w:val="00710BEA"/>
    <w:rsid w:val="007145B3"/>
    <w:rsid w:val="00720078"/>
    <w:rsid w:val="00723227"/>
    <w:rsid w:val="0072368E"/>
    <w:rsid w:val="007333E5"/>
    <w:rsid w:val="00737A1B"/>
    <w:rsid w:val="0074595A"/>
    <w:rsid w:val="00754B28"/>
    <w:rsid w:val="00757D4F"/>
    <w:rsid w:val="007678BA"/>
    <w:rsid w:val="007707D5"/>
    <w:rsid w:val="00776505"/>
    <w:rsid w:val="0077667D"/>
    <w:rsid w:val="00783D5B"/>
    <w:rsid w:val="00785615"/>
    <w:rsid w:val="00786D8F"/>
    <w:rsid w:val="00787AF2"/>
    <w:rsid w:val="007925ED"/>
    <w:rsid w:val="007A0DA4"/>
    <w:rsid w:val="007B2537"/>
    <w:rsid w:val="007B4855"/>
    <w:rsid w:val="007B4BA7"/>
    <w:rsid w:val="007B5ED4"/>
    <w:rsid w:val="007B6B24"/>
    <w:rsid w:val="007C07D7"/>
    <w:rsid w:val="007C1D26"/>
    <w:rsid w:val="007C27FE"/>
    <w:rsid w:val="007D43FA"/>
    <w:rsid w:val="007D56DF"/>
    <w:rsid w:val="007D6D83"/>
    <w:rsid w:val="007E4D5D"/>
    <w:rsid w:val="00807AE7"/>
    <w:rsid w:val="00816027"/>
    <w:rsid w:val="0082231D"/>
    <w:rsid w:val="0082300C"/>
    <w:rsid w:val="00834436"/>
    <w:rsid w:val="008361BF"/>
    <w:rsid w:val="008366A0"/>
    <w:rsid w:val="008409D1"/>
    <w:rsid w:val="00840E5D"/>
    <w:rsid w:val="00860F31"/>
    <w:rsid w:val="008638BC"/>
    <w:rsid w:val="008656B2"/>
    <w:rsid w:val="00867A1D"/>
    <w:rsid w:val="0087012E"/>
    <w:rsid w:val="008709A5"/>
    <w:rsid w:val="00872D1C"/>
    <w:rsid w:val="00875A3C"/>
    <w:rsid w:val="00877325"/>
    <w:rsid w:val="008810F0"/>
    <w:rsid w:val="008815F5"/>
    <w:rsid w:val="00887407"/>
    <w:rsid w:val="00890CBB"/>
    <w:rsid w:val="008919E4"/>
    <w:rsid w:val="008A0BC7"/>
    <w:rsid w:val="008B29F6"/>
    <w:rsid w:val="008B4882"/>
    <w:rsid w:val="008C36A9"/>
    <w:rsid w:val="008C3F33"/>
    <w:rsid w:val="008D19C0"/>
    <w:rsid w:val="008D3041"/>
    <w:rsid w:val="008D7CB5"/>
    <w:rsid w:val="008E4E21"/>
    <w:rsid w:val="008F0072"/>
    <w:rsid w:val="008F52A6"/>
    <w:rsid w:val="008F6676"/>
    <w:rsid w:val="00901343"/>
    <w:rsid w:val="00902534"/>
    <w:rsid w:val="009102BF"/>
    <w:rsid w:val="00913271"/>
    <w:rsid w:val="00914A57"/>
    <w:rsid w:val="00915B11"/>
    <w:rsid w:val="0091660E"/>
    <w:rsid w:val="00925A11"/>
    <w:rsid w:val="00926AD2"/>
    <w:rsid w:val="00927DCF"/>
    <w:rsid w:val="00930F60"/>
    <w:rsid w:val="0093695F"/>
    <w:rsid w:val="00942B40"/>
    <w:rsid w:val="00957B89"/>
    <w:rsid w:val="0096259B"/>
    <w:rsid w:val="009628ED"/>
    <w:rsid w:val="0097605A"/>
    <w:rsid w:val="00984C99"/>
    <w:rsid w:val="009A444C"/>
    <w:rsid w:val="009A457B"/>
    <w:rsid w:val="009A59DB"/>
    <w:rsid w:val="009A6D87"/>
    <w:rsid w:val="009B1B4D"/>
    <w:rsid w:val="009B1C41"/>
    <w:rsid w:val="009B2FD5"/>
    <w:rsid w:val="009B7CF7"/>
    <w:rsid w:val="009C49CF"/>
    <w:rsid w:val="009C5179"/>
    <w:rsid w:val="009C6F37"/>
    <w:rsid w:val="009D038B"/>
    <w:rsid w:val="009D5D17"/>
    <w:rsid w:val="009D6A20"/>
    <w:rsid w:val="009D747E"/>
    <w:rsid w:val="009E0B4E"/>
    <w:rsid w:val="009E58BD"/>
    <w:rsid w:val="009F165E"/>
    <w:rsid w:val="009F45E9"/>
    <w:rsid w:val="00A00E8C"/>
    <w:rsid w:val="00A046A7"/>
    <w:rsid w:val="00A07F78"/>
    <w:rsid w:val="00A138F7"/>
    <w:rsid w:val="00A236AB"/>
    <w:rsid w:val="00A263A8"/>
    <w:rsid w:val="00A26D7F"/>
    <w:rsid w:val="00A27C6E"/>
    <w:rsid w:val="00A32103"/>
    <w:rsid w:val="00A36009"/>
    <w:rsid w:val="00A418F7"/>
    <w:rsid w:val="00A512A8"/>
    <w:rsid w:val="00A540CA"/>
    <w:rsid w:val="00A604AF"/>
    <w:rsid w:val="00A61E63"/>
    <w:rsid w:val="00A6275F"/>
    <w:rsid w:val="00A6350D"/>
    <w:rsid w:val="00A670B2"/>
    <w:rsid w:val="00A72FBF"/>
    <w:rsid w:val="00A85F76"/>
    <w:rsid w:val="00A95BE4"/>
    <w:rsid w:val="00AA0570"/>
    <w:rsid w:val="00AB2C56"/>
    <w:rsid w:val="00AB35EE"/>
    <w:rsid w:val="00AB55BF"/>
    <w:rsid w:val="00AC2306"/>
    <w:rsid w:val="00AC2F9C"/>
    <w:rsid w:val="00AD23C7"/>
    <w:rsid w:val="00AD6F25"/>
    <w:rsid w:val="00AD755A"/>
    <w:rsid w:val="00AD7623"/>
    <w:rsid w:val="00AF1CB5"/>
    <w:rsid w:val="00AF31BD"/>
    <w:rsid w:val="00AF56D5"/>
    <w:rsid w:val="00AF653F"/>
    <w:rsid w:val="00B10FD1"/>
    <w:rsid w:val="00B12D20"/>
    <w:rsid w:val="00B15DC5"/>
    <w:rsid w:val="00B21746"/>
    <w:rsid w:val="00B22249"/>
    <w:rsid w:val="00B23E4E"/>
    <w:rsid w:val="00B24218"/>
    <w:rsid w:val="00B243C7"/>
    <w:rsid w:val="00B2481F"/>
    <w:rsid w:val="00B376DB"/>
    <w:rsid w:val="00B41857"/>
    <w:rsid w:val="00B51B15"/>
    <w:rsid w:val="00B5284B"/>
    <w:rsid w:val="00B5525E"/>
    <w:rsid w:val="00B55B07"/>
    <w:rsid w:val="00B65ABD"/>
    <w:rsid w:val="00B71D6B"/>
    <w:rsid w:val="00B734D9"/>
    <w:rsid w:val="00B75270"/>
    <w:rsid w:val="00B85379"/>
    <w:rsid w:val="00B93EDA"/>
    <w:rsid w:val="00BA0972"/>
    <w:rsid w:val="00BA2310"/>
    <w:rsid w:val="00BB03D0"/>
    <w:rsid w:val="00BB5093"/>
    <w:rsid w:val="00BB5EF4"/>
    <w:rsid w:val="00BC0108"/>
    <w:rsid w:val="00BC1D5E"/>
    <w:rsid w:val="00BD43D2"/>
    <w:rsid w:val="00BD7D49"/>
    <w:rsid w:val="00BE07B0"/>
    <w:rsid w:val="00BE6506"/>
    <w:rsid w:val="00C078F6"/>
    <w:rsid w:val="00C11334"/>
    <w:rsid w:val="00C227EB"/>
    <w:rsid w:val="00C2387D"/>
    <w:rsid w:val="00C25F91"/>
    <w:rsid w:val="00C41FB6"/>
    <w:rsid w:val="00C52930"/>
    <w:rsid w:val="00C72DE4"/>
    <w:rsid w:val="00C76F3E"/>
    <w:rsid w:val="00C77E01"/>
    <w:rsid w:val="00C8070C"/>
    <w:rsid w:val="00C80904"/>
    <w:rsid w:val="00C82B1F"/>
    <w:rsid w:val="00C87DC4"/>
    <w:rsid w:val="00C94DA0"/>
    <w:rsid w:val="00C96E2B"/>
    <w:rsid w:val="00C971A3"/>
    <w:rsid w:val="00CA089B"/>
    <w:rsid w:val="00CA089E"/>
    <w:rsid w:val="00CA4416"/>
    <w:rsid w:val="00CA48FE"/>
    <w:rsid w:val="00CA6A83"/>
    <w:rsid w:val="00CA71EA"/>
    <w:rsid w:val="00CB50D1"/>
    <w:rsid w:val="00CD02E1"/>
    <w:rsid w:val="00CD1499"/>
    <w:rsid w:val="00CE666F"/>
    <w:rsid w:val="00D0680D"/>
    <w:rsid w:val="00D06F1E"/>
    <w:rsid w:val="00D15712"/>
    <w:rsid w:val="00D26D32"/>
    <w:rsid w:val="00D27C65"/>
    <w:rsid w:val="00D571B0"/>
    <w:rsid w:val="00D57DE9"/>
    <w:rsid w:val="00D709CB"/>
    <w:rsid w:val="00D73A54"/>
    <w:rsid w:val="00D74151"/>
    <w:rsid w:val="00D76010"/>
    <w:rsid w:val="00D80400"/>
    <w:rsid w:val="00D83D1D"/>
    <w:rsid w:val="00D84F64"/>
    <w:rsid w:val="00D859FA"/>
    <w:rsid w:val="00D87621"/>
    <w:rsid w:val="00D876CA"/>
    <w:rsid w:val="00D94FC2"/>
    <w:rsid w:val="00DA67DA"/>
    <w:rsid w:val="00DB1072"/>
    <w:rsid w:val="00DB50D8"/>
    <w:rsid w:val="00DB53FA"/>
    <w:rsid w:val="00DC3EC2"/>
    <w:rsid w:val="00DD1332"/>
    <w:rsid w:val="00DD18DB"/>
    <w:rsid w:val="00DD4DA1"/>
    <w:rsid w:val="00DD74B4"/>
    <w:rsid w:val="00DE1FEC"/>
    <w:rsid w:val="00DE7CF5"/>
    <w:rsid w:val="00DF3F68"/>
    <w:rsid w:val="00DF749C"/>
    <w:rsid w:val="00E152AE"/>
    <w:rsid w:val="00E20E3D"/>
    <w:rsid w:val="00E217E2"/>
    <w:rsid w:val="00E259A2"/>
    <w:rsid w:val="00E313EF"/>
    <w:rsid w:val="00E34082"/>
    <w:rsid w:val="00E368F0"/>
    <w:rsid w:val="00E36EB5"/>
    <w:rsid w:val="00E4473D"/>
    <w:rsid w:val="00E44B82"/>
    <w:rsid w:val="00E45CE0"/>
    <w:rsid w:val="00E46901"/>
    <w:rsid w:val="00E46DA6"/>
    <w:rsid w:val="00E63611"/>
    <w:rsid w:val="00E641FD"/>
    <w:rsid w:val="00E71DDB"/>
    <w:rsid w:val="00E8607B"/>
    <w:rsid w:val="00E92BBB"/>
    <w:rsid w:val="00E94444"/>
    <w:rsid w:val="00E96151"/>
    <w:rsid w:val="00EA129B"/>
    <w:rsid w:val="00EA50B1"/>
    <w:rsid w:val="00EB0CF3"/>
    <w:rsid w:val="00EB4F0C"/>
    <w:rsid w:val="00EB5F86"/>
    <w:rsid w:val="00EC1D9D"/>
    <w:rsid w:val="00EC3484"/>
    <w:rsid w:val="00EC6FDC"/>
    <w:rsid w:val="00ED11E9"/>
    <w:rsid w:val="00ED1A6A"/>
    <w:rsid w:val="00EE146B"/>
    <w:rsid w:val="00EE5FA6"/>
    <w:rsid w:val="00EE6686"/>
    <w:rsid w:val="00EE729D"/>
    <w:rsid w:val="00EF3C70"/>
    <w:rsid w:val="00F01DE8"/>
    <w:rsid w:val="00F058FC"/>
    <w:rsid w:val="00F05F2A"/>
    <w:rsid w:val="00F10E3F"/>
    <w:rsid w:val="00F1115C"/>
    <w:rsid w:val="00F13616"/>
    <w:rsid w:val="00F17629"/>
    <w:rsid w:val="00F24F69"/>
    <w:rsid w:val="00F27CB7"/>
    <w:rsid w:val="00F27D84"/>
    <w:rsid w:val="00F35B63"/>
    <w:rsid w:val="00F35DF2"/>
    <w:rsid w:val="00F37BB7"/>
    <w:rsid w:val="00F41166"/>
    <w:rsid w:val="00F41EBF"/>
    <w:rsid w:val="00F47516"/>
    <w:rsid w:val="00F47D99"/>
    <w:rsid w:val="00F535AF"/>
    <w:rsid w:val="00F6013E"/>
    <w:rsid w:val="00F61D71"/>
    <w:rsid w:val="00F65830"/>
    <w:rsid w:val="00F725C1"/>
    <w:rsid w:val="00F75042"/>
    <w:rsid w:val="00F81637"/>
    <w:rsid w:val="00F83C02"/>
    <w:rsid w:val="00F86A1A"/>
    <w:rsid w:val="00F90C38"/>
    <w:rsid w:val="00F926A3"/>
    <w:rsid w:val="00F94ADA"/>
    <w:rsid w:val="00F9540D"/>
    <w:rsid w:val="00FA77FB"/>
    <w:rsid w:val="00FA7B95"/>
    <w:rsid w:val="00FB51F8"/>
    <w:rsid w:val="00FB6526"/>
    <w:rsid w:val="00FC1185"/>
    <w:rsid w:val="00FC4B8C"/>
    <w:rsid w:val="00FD0758"/>
    <w:rsid w:val="00FD1F71"/>
    <w:rsid w:val="00FD4AB0"/>
    <w:rsid w:val="00FE3C5F"/>
    <w:rsid w:val="00FE57CA"/>
    <w:rsid w:val="00FE629A"/>
    <w:rsid w:val="00FF6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04365E4"/>
  <w15:docId w15:val="{8921829D-9AD8-4610-A3C4-ABE1BFA7E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F2A"/>
    <w:pPr>
      <w:widowControl w:val="0"/>
      <w:spacing w:line="230" w:lineRule="exact"/>
    </w:pPr>
    <w:rPr>
      <w:sz w:val="16"/>
      <w:lang w:val="es-ES_tradnl" w:eastAsia="en-US"/>
    </w:rPr>
  </w:style>
  <w:style w:type="paragraph" w:styleId="Ttulo1">
    <w:name w:val="heading 1"/>
    <w:basedOn w:val="Normal"/>
    <w:next w:val="Normal"/>
    <w:qFormat/>
    <w:rsid w:val="00F05F2A"/>
    <w:pPr>
      <w:keepNext/>
      <w:pBdr>
        <w:top w:val="single" w:sz="4" w:space="1" w:color="auto"/>
        <w:left w:val="single" w:sz="4" w:space="0" w:color="auto"/>
        <w:bottom w:val="single" w:sz="4" w:space="7" w:color="auto"/>
        <w:right w:val="single" w:sz="4" w:space="4" w:color="auto"/>
      </w:pBdr>
      <w:outlineLvl w:val="0"/>
    </w:pPr>
    <w:rPr>
      <w:b/>
      <w:bCs/>
    </w:rPr>
  </w:style>
  <w:style w:type="paragraph" w:styleId="Ttulo3">
    <w:name w:val="heading 3"/>
    <w:basedOn w:val="Normal"/>
    <w:next w:val="Normal"/>
    <w:autoRedefine/>
    <w:qFormat/>
    <w:pPr>
      <w:keepNext/>
      <w:pBdr>
        <w:top w:val="single" w:sz="4" w:space="1" w:color="auto"/>
        <w:left w:val="single" w:sz="4" w:space="4" w:color="auto"/>
        <w:right w:val="single" w:sz="4" w:space="4" w:color="auto"/>
      </w:pBdr>
      <w:ind w:right="113"/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qFormat/>
    <w:pPr>
      <w:keepLines/>
      <w:spacing w:before="200" w:after="240" w:line="200" w:lineRule="exact"/>
    </w:pPr>
  </w:style>
  <w:style w:type="paragraph" w:customStyle="1" w:styleId="Els-1storder-head">
    <w:name w:val="Els-1storder-head"/>
    <w:next w:val="Els-body-text"/>
    <w:rsid w:val="0031626B"/>
    <w:pPr>
      <w:keepNext/>
      <w:numPr>
        <w:numId w:val="22"/>
      </w:numPr>
      <w:pBdr>
        <w:top w:val="single" w:sz="18" w:space="1" w:color="auto"/>
      </w:pBdr>
      <w:suppressAutoHyphens/>
      <w:spacing w:before="230" w:after="230" w:line="230" w:lineRule="exact"/>
    </w:pPr>
    <w:rPr>
      <w:b/>
      <w:sz w:val="19"/>
      <w:lang w:val="en-US" w:eastAsia="en-US"/>
    </w:rPr>
  </w:style>
  <w:style w:type="paragraph" w:customStyle="1" w:styleId="Els-2ndorder-head">
    <w:name w:val="Els-2ndorder-head"/>
    <w:next w:val="Els-body-text"/>
    <w:rsid w:val="00D80400"/>
    <w:pPr>
      <w:keepNext/>
      <w:numPr>
        <w:ilvl w:val="1"/>
        <w:numId w:val="23"/>
      </w:numPr>
      <w:suppressAutoHyphens/>
      <w:spacing w:before="230" w:after="230" w:line="230" w:lineRule="exact"/>
    </w:pPr>
    <w:rPr>
      <w:b/>
      <w:i/>
      <w:sz w:val="17"/>
      <w:lang w:val="en-US" w:eastAsia="en-US"/>
    </w:rPr>
  </w:style>
  <w:style w:type="paragraph" w:customStyle="1" w:styleId="Els-3rdorder-head">
    <w:name w:val="Els-3rdorder-head"/>
    <w:next w:val="Els-body-text"/>
    <w:pPr>
      <w:keepNext/>
      <w:numPr>
        <w:ilvl w:val="2"/>
        <w:numId w:val="24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4thorder-head">
    <w:name w:val="Els-4thorder-head"/>
    <w:next w:val="Els-body-text"/>
    <w:pPr>
      <w:keepNext/>
      <w:numPr>
        <w:ilvl w:val="3"/>
        <w:numId w:val="25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Abstract-head">
    <w:name w:val="Els-Abstract-head"/>
    <w:next w:val="Normal"/>
    <w:rsid w:val="003806A4"/>
    <w:pPr>
      <w:keepNext/>
      <w:suppressAutoHyphens/>
      <w:spacing w:before="440" w:after="200"/>
    </w:pPr>
    <w:rPr>
      <w:b/>
      <w:sz w:val="18"/>
      <w:lang w:val="en-US" w:eastAsia="en-US"/>
    </w:rPr>
  </w:style>
  <w:style w:type="paragraph" w:customStyle="1" w:styleId="Els-Abstract-text">
    <w:name w:val="Els-Abstract-text"/>
    <w:next w:val="Normal"/>
    <w:rsid w:val="003400D6"/>
    <w:pPr>
      <w:pBdr>
        <w:top w:val="single" w:sz="4" w:space="1" w:color="auto"/>
      </w:pBdr>
      <w:spacing w:before="200" w:line="220" w:lineRule="exact"/>
      <w:jc w:val="both"/>
    </w:pPr>
    <w:rPr>
      <w:sz w:val="15"/>
      <w:lang w:val="en-US" w:eastAsia="en-US"/>
    </w:rPr>
  </w:style>
  <w:style w:type="paragraph" w:customStyle="1" w:styleId="Els-acknowledgement">
    <w:name w:val="Els-acknowledgement"/>
    <w:next w:val="Normal"/>
    <w:rsid w:val="005B1F08"/>
    <w:pPr>
      <w:keepNext/>
      <w:spacing w:before="230" w:after="230" w:line="230" w:lineRule="exact"/>
    </w:pPr>
    <w:rPr>
      <w:b/>
      <w:sz w:val="19"/>
      <w:lang w:val="en-US" w:eastAsia="en-US"/>
    </w:rPr>
  </w:style>
  <w:style w:type="paragraph" w:customStyle="1" w:styleId="Els-aditional-article-history">
    <w:name w:val="Els-aditional-article-history"/>
    <w:basedOn w:val="Normal"/>
    <w:pPr>
      <w:spacing w:after="400" w:line="200" w:lineRule="exact"/>
      <w:jc w:val="center"/>
    </w:pPr>
    <w:rPr>
      <w:b/>
      <w:noProof/>
      <w:lang w:val="en-US"/>
    </w:rPr>
  </w:style>
  <w:style w:type="paragraph" w:customStyle="1" w:styleId="Els-Affiliation">
    <w:name w:val="Els-Affiliation"/>
    <w:next w:val="Els-Abstract-head"/>
    <w:autoRedefine/>
    <w:rsid w:val="009C6F37"/>
    <w:pPr>
      <w:pBdr>
        <w:bottom w:val="single" w:sz="2" w:space="1" w:color="auto"/>
      </w:pBdr>
      <w:suppressAutoHyphens/>
      <w:spacing w:line="230" w:lineRule="exact"/>
    </w:pPr>
    <w:rPr>
      <w:i/>
      <w:noProof/>
      <w:sz w:val="16"/>
      <w:lang w:val="en-US" w:eastAsia="en-US"/>
    </w:rPr>
  </w:style>
  <w:style w:type="paragraph" w:customStyle="1" w:styleId="Els-appendixhead">
    <w:name w:val="Els-appendixhead"/>
    <w:next w:val="Normal"/>
    <w:rsid w:val="005B1F08"/>
    <w:pPr>
      <w:numPr>
        <w:numId w:val="17"/>
      </w:numPr>
      <w:spacing w:before="230" w:after="230" w:line="230" w:lineRule="exact"/>
    </w:pPr>
    <w:rPr>
      <w:b/>
      <w:sz w:val="19"/>
      <w:lang w:val="en-US" w:eastAsia="en-US"/>
    </w:rPr>
  </w:style>
  <w:style w:type="paragraph" w:customStyle="1" w:styleId="Els-appendixsubhead">
    <w:name w:val="Els-appendixsubhead"/>
    <w:next w:val="Normal"/>
    <w:rsid w:val="005B1F08"/>
    <w:pPr>
      <w:numPr>
        <w:ilvl w:val="1"/>
        <w:numId w:val="18"/>
      </w:numPr>
      <w:spacing w:before="230" w:after="230" w:line="230" w:lineRule="exact"/>
    </w:pPr>
    <w:rPr>
      <w:i/>
      <w:sz w:val="17"/>
      <w:lang w:val="en-US" w:eastAsia="en-US"/>
    </w:rPr>
  </w:style>
  <w:style w:type="paragraph" w:customStyle="1" w:styleId="Els-Author">
    <w:name w:val="Els-Author"/>
    <w:next w:val="Normal"/>
    <w:autoRedefine/>
    <w:rsid w:val="003D63CE"/>
    <w:pPr>
      <w:keepNext/>
      <w:tabs>
        <w:tab w:val="center" w:pos="5189"/>
        <w:tab w:val="left" w:pos="9525"/>
      </w:tabs>
      <w:suppressAutoHyphens/>
      <w:spacing w:after="180" w:line="300" w:lineRule="exact"/>
      <w:jc w:val="both"/>
    </w:pPr>
    <w:rPr>
      <w:rFonts w:ascii="Arial" w:hAnsi="Arial" w:cs="Arial"/>
      <w:b/>
      <w:i/>
      <w:noProof/>
      <w:szCs w:val="24"/>
      <w:lang w:val="es-ES_tradnl" w:eastAsia="en-US"/>
    </w:rPr>
  </w:style>
  <w:style w:type="paragraph" w:customStyle="1" w:styleId="Els-body-text">
    <w:name w:val="Els-body-text"/>
    <w:rsid w:val="00D80400"/>
    <w:pPr>
      <w:spacing w:line="230" w:lineRule="exact"/>
      <w:ind w:firstLine="238"/>
      <w:jc w:val="both"/>
    </w:pPr>
    <w:rPr>
      <w:sz w:val="16"/>
      <w:lang w:val="en-US" w:eastAsia="en-US"/>
    </w:rPr>
  </w:style>
  <w:style w:type="paragraph" w:customStyle="1" w:styleId="Els-bulletlist">
    <w:name w:val="Els-bulletlist"/>
    <w:basedOn w:val="Els-body-text"/>
    <w:rsid w:val="0031626B"/>
    <w:pPr>
      <w:numPr>
        <w:numId w:val="19"/>
      </w:numPr>
      <w:tabs>
        <w:tab w:val="left" w:pos="240"/>
      </w:tabs>
      <w:ind w:left="238" w:hanging="238"/>
      <w:jc w:val="left"/>
    </w:pPr>
  </w:style>
  <w:style w:type="paragraph" w:customStyle="1" w:styleId="Els-table-caption">
    <w:name w:val="Els-table-caption"/>
    <w:rsid w:val="005250D2"/>
    <w:pPr>
      <w:keepLines/>
      <w:spacing w:before="230" w:after="230" w:line="200" w:lineRule="exact"/>
    </w:pPr>
    <w:rPr>
      <w:b/>
      <w:sz w:val="16"/>
      <w:lang w:val="en-US" w:eastAsia="en-US"/>
    </w:rPr>
  </w:style>
  <w:style w:type="paragraph" w:customStyle="1" w:styleId="Els-chem-equation">
    <w:name w:val="Els-chem-equation"/>
    <w:next w:val="Els-body-text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  <w:lang w:val="en-US" w:eastAsia="en-US"/>
    </w:rPr>
  </w:style>
  <w:style w:type="paragraph" w:customStyle="1" w:styleId="Els-collaboration">
    <w:name w:val="Els-collaboration"/>
    <w:basedOn w:val="Els-Author"/>
    <w:pPr>
      <w:jc w:val="right"/>
    </w:pPr>
  </w:style>
  <w:style w:type="paragraph" w:customStyle="1" w:styleId="Els-collaboration-affiliation">
    <w:name w:val="Els-collaboration-affiliation"/>
    <w:basedOn w:val="Els-collaboration"/>
  </w:style>
  <w:style w:type="paragraph" w:customStyle="1" w:styleId="Els-presented-by">
    <w:name w:val="Els-presented-by"/>
    <w:pPr>
      <w:spacing w:after="200"/>
      <w:jc w:val="center"/>
    </w:pPr>
    <w:rPr>
      <w:b/>
      <w:sz w:val="16"/>
      <w:lang w:val="en-US" w:eastAsia="en-US"/>
    </w:rPr>
  </w:style>
  <w:style w:type="paragraph" w:customStyle="1" w:styleId="Els-dedicated-to">
    <w:name w:val="Els-dedicated-to"/>
    <w:basedOn w:val="Els-presented-by"/>
    <w:rPr>
      <w:b w:val="0"/>
    </w:rPr>
  </w:style>
  <w:style w:type="paragraph" w:customStyle="1" w:styleId="Els-equation">
    <w:name w:val="Els-equation"/>
    <w:next w:val="Normal"/>
    <w:rsid w:val="00F1115C"/>
    <w:pPr>
      <w:widowControl w:val="0"/>
      <w:tabs>
        <w:tab w:val="right" w:pos="4320"/>
        <w:tab w:val="right" w:pos="9120"/>
      </w:tabs>
      <w:spacing w:before="230" w:after="230" w:line="360" w:lineRule="auto"/>
    </w:pPr>
    <w:rPr>
      <w:i/>
      <w:noProof/>
      <w:sz w:val="16"/>
      <w:lang w:val="en-US" w:eastAsia="en-US"/>
    </w:rPr>
  </w:style>
  <w:style w:type="paragraph" w:customStyle="1" w:styleId="Els-footnote">
    <w:name w:val="Els-footnote"/>
    <w:rsid w:val="004007A1"/>
    <w:pPr>
      <w:keepLines/>
      <w:widowControl w:val="0"/>
      <w:spacing w:after="220" w:line="200" w:lineRule="exact"/>
      <w:ind w:firstLine="113"/>
      <w:jc w:val="both"/>
    </w:pPr>
    <w:rPr>
      <w:sz w:val="15"/>
      <w:lang w:val="en-US" w:eastAsia="en-US"/>
    </w:rPr>
  </w:style>
  <w:style w:type="paragraph" w:customStyle="1" w:styleId="Els-history">
    <w:name w:val="Els-history"/>
    <w:next w:val="Normal"/>
    <w:rsid w:val="00840E5D"/>
    <w:pPr>
      <w:pBdr>
        <w:top w:val="single" w:sz="4" w:space="1" w:color="auto"/>
      </w:pBdr>
      <w:spacing w:line="230" w:lineRule="exact"/>
    </w:pPr>
    <w:rPr>
      <w:noProof/>
      <w:sz w:val="15"/>
      <w:lang w:val="en-US" w:eastAsia="en-US"/>
    </w:rPr>
  </w:style>
  <w:style w:type="paragraph" w:customStyle="1" w:styleId="Els-journal-logo">
    <w:name w:val="Els-journal-logo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  <w:lang w:val="en-US" w:eastAsia="en-US"/>
    </w:rPr>
  </w:style>
  <w:style w:type="paragraph" w:customStyle="1" w:styleId="Els-keywords">
    <w:name w:val="Els-keywords"/>
    <w:next w:val="Normal"/>
    <w:autoRedefine/>
    <w:rsid w:val="000D7EF5"/>
    <w:pPr>
      <w:pBdr>
        <w:top w:val="single" w:sz="4" w:space="1" w:color="auto"/>
      </w:pBdr>
      <w:spacing w:line="230" w:lineRule="exact"/>
    </w:pPr>
    <w:rPr>
      <w:rFonts w:ascii="Arial" w:hAnsi="Arial" w:cs="Arial"/>
      <w:b/>
      <w:noProof/>
      <w:sz w:val="14"/>
      <w:szCs w:val="16"/>
      <w:lang w:val="es-ES_tradnl" w:eastAsia="en-US"/>
    </w:rPr>
  </w:style>
  <w:style w:type="paragraph" w:customStyle="1" w:styleId="Els-numlist">
    <w:name w:val="Els-numlist"/>
    <w:basedOn w:val="Els-body-text"/>
    <w:pPr>
      <w:numPr>
        <w:numId w:val="20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rsid w:val="005B1F08"/>
    <w:pPr>
      <w:tabs>
        <w:tab w:val="left" w:pos="312"/>
      </w:tabs>
      <w:spacing w:line="200" w:lineRule="exact"/>
      <w:ind w:left="240" w:hanging="240"/>
    </w:pPr>
    <w:rPr>
      <w:noProof/>
      <w:sz w:val="15"/>
      <w:lang w:val="en-US" w:eastAsia="en-US"/>
    </w:rPr>
  </w:style>
  <w:style w:type="paragraph" w:customStyle="1" w:styleId="Els-reference-head">
    <w:name w:val="Els-reference-head"/>
    <w:next w:val="Els-reference"/>
    <w:rsid w:val="005B1F08"/>
    <w:pPr>
      <w:keepNext/>
      <w:pBdr>
        <w:bottom w:val="single" w:sz="2" w:space="1" w:color="auto"/>
      </w:pBdr>
      <w:spacing w:before="230" w:after="220" w:line="220" w:lineRule="exact"/>
    </w:pPr>
    <w:rPr>
      <w:smallCaps/>
      <w:sz w:val="18"/>
      <w:lang w:val="en-US" w:eastAsia="en-US"/>
    </w:rPr>
  </w:style>
  <w:style w:type="paragraph" w:customStyle="1" w:styleId="Els-reprint-line">
    <w:name w:val="Els-reprint-line"/>
    <w:basedOn w:val="Normal"/>
    <w:pPr>
      <w:tabs>
        <w:tab w:val="left" w:pos="0"/>
        <w:tab w:val="center" w:pos="5443"/>
      </w:tabs>
      <w:jc w:val="center"/>
    </w:pPr>
  </w:style>
  <w:style w:type="paragraph" w:customStyle="1" w:styleId="Els-table-text">
    <w:name w:val="Els-table-text"/>
    <w:rsid w:val="00011C98"/>
    <w:pPr>
      <w:spacing w:after="80" w:line="200" w:lineRule="exact"/>
    </w:pPr>
    <w:rPr>
      <w:sz w:val="14"/>
      <w:lang w:val="en-US" w:eastAsia="en-US"/>
    </w:rPr>
  </w:style>
  <w:style w:type="paragraph" w:customStyle="1" w:styleId="Els-Title">
    <w:name w:val="Els-Title"/>
    <w:next w:val="Els-Author"/>
    <w:autoRedefine/>
    <w:rsid w:val="003D63CE"/>
    <w:pPr>
      <w:suppressAutoHyphens/>
      <w:spacing w:after="340" w:line="440" w:lineRule="exact"/>
      <w:jc w:val="both"/>
    </w:pPr>
    <w:rPr>
      <w:rFonts w:ascii="Arial" w:hAnsi="Arial" w:cs="Arial"/>
      <w:b/>
      <w:sz w:val="28"/>
      <w:lang w:val="es-ES_tradnl" w:eastAsia="en-US"/>
    </w:rPr>
  </w:style>
  <w:style w:type="character" w:styleId="Refdenotaalfinal">
    <w:name w:val="endnote reference"/>
    <w:semiHidden/>
    <w:rPr>
      <w:vertAlign w:val="superscript"/>
    </w:rPr>
  </w:style>
  <w:style w:type="paragraph" w:styleId="Encabezado">
    <w:name w:val="header"/>
    <w:aliases w:val="page-number"/>
    <w:link w:val="EncabezadoCar"/>
    <w:rsid w:val="00E20E3D"/>
    <w:pPr>
      <w:tabs>
        <w:tab w:val="center" w:pos="4706"/>
        <w:tab w:val="right" w:pos="9356"/>
      </w:tabs>
      <w:spacing w:after="80" w:line="200" w:lineRule="atLeast"/>
    </w:pPr>
    <w:rPr>
      <w:noProof/>
      <w:sz w:val="14"/>
      <w:lang w:val="en-US" w:eastAsia="en-US"/>
    </w:rPr>
  </w:style>
  <w:style w:type="paragraph" w:styleId="Piedepgina">
    <w:name w:val="footer"/>
    <w:basedOn w:val="Encabezado"/>
    <w:link w:val="PiedepginaCar"/>
    <w:uiPriority w:val="99"/>
    <w:pPr>
      <w:tabs>
        <w:tab w:val="right" w:pos="10080"/>
      </w:tabs>
      <w:spacing w:before="240" w:after="0" w:line="200" w:lineRule="exact"/>
    </w:pPr>
    <w:rPr>
      <w:i/>
    </w:rPr>
  </w:style>
  <w:style w:type="character" w:styleId="Refdenotaalpie">
    <w:name w:val="footnote reference"/>
    <w:semiHidden/>
    <w:rPr>
      <w:vertAlign w:val="superscript"/>
    </w:rPr>
  </w:style>
  <w:style w:type="paragraph" w:styleId="Textonotapie">
    <w:name w:val="footnote text"/>
    <w:basedOn w:val="Normal"/>
    <w:semiHidden/>
    <w:rPr>
      <w:rFonts w:ascii="Univers" w:hAnsi="Univers"/>
    </w:rPr>
  </w:style>
  <w:style w:type="character" w:styleId="Hipervnculo">
    <w:name w:val="Hyperlink"/>
    <w:semiHidden/>
    <w:rPr>
      <w:color w:val="auto"/>
      <w:sz w:val="16"/>
      <w:u w:val="none"/>
    </w:rPr>
  </w:style>
  <w:style w:type="character" w:customStyle="1" w:styleId="MTEquationSection">
    <w:name w:val="MTEquationSection"/>
    <w:rPr>
      <w:vanish w:val="0"/>
      <w:color w:val="FF0000"/>
    </w:rPr>
  </w:style>
  <w:style w:type="character" w:styleId="Nmerodepgina">
    <w:name w:val="page number"/>
    <w:semiHidden/>
    <w:rPr>
      <w:sz w:val="16"/>
    </w:rPr>
  </w:style>
  <w:style w:type="paragraph" w:styleId="Textosinformato">
    <w:name w:val="Plain Text"/>
    <w:basedOn w:val="Normal"/>
    <w:semiHidden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pPr>
      <w:keepNext/>
      <w:suppressAutoHyphens/>
      <w:spacing w:line="240" w:lineRule="exact"/>
    </w:pPr>
    <w:rPr>
      <w:i/>
      <w:lang w:val="en-US" w:eastAsia="en-US"/>
    </w:rPr>
  </w:style>
  <w:style w:type="paragraph" w:customStyle="1" w:styleId="Els-Abstract-Copyright">
    <w:name w:val="Els-Abstract-Copyright"/>
    <w:basedOn w:val="Els-Abstract-text"/>
    <w:rsid w:val="00927DCF"/>
    <w:pPr>
      <w:spacing w:before="0" w:line="230" w:lineRule="exact"/>
      <w:jc w:val="right"/>
    </w:pPr>
  </w:style>
  <w:style w:type="paragraph" w:customStyle="1" w:styleId="DocHead">
    <w:name w:val="DocHead"/>
    <w:rsid w:val="00F81637"/>
    <w:pPr>
      <w:spacing w:before="190" w:after="280" w:line="240" w:lineRule="exact"/>
    </w:pPr>
    <w:rPr>
      <w:b/>
      <w:sz w:val="24"/>
      <w:lang w:val="en-US" w:eastAsia="en-US"/>
    </w:rPr>
  </w:style>
  <w:style w:type="character" w:styleId="Hipervnculovisitado">
    <w:name w:val="FollowedHyperlink"/>
    <w:semiHidden/>
    <w:rPr>
      <w:color w:val="800080"/>
      <w:u w:val="single"/>
    </w:rPr>
  </w:style>
  <w:style w:type="character" w:customStyle="1" w:styleId="Els-1storder-headChar">
    <w:name w:val="Els-1storder-head Char"/>
    <w:rPr>
      <w:b/>
      <w:lang w:val="en-US" w:eastAsia="en-US" w:bidi="ar-SA"/>
    </w:rPr>
  </w:style>
  <w:style w:type="character" w:styleId="Refdecomentario">
    <w:name w:val="annotation reference"/>
    <w:semiHidden/>
    <w:unhideWhenUsed/>
    <w:rPr>
      <w:sz w:val="16"/>
      <w:szCs w:val="16"/>
    </w:rPr>
  </w:style>
  <w:style w:type="paragraph" w:styleId="Textodeglobo">
    <w:name w:val="Balloon Text"/>
    <w:basedOn w:val="Normal"/>
    <w:rPr>
      <w:rFonts w:ascii="Tahoma" w:hAnsi="Tahoma" w:cs="Tahoma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  <w:lang w:eastAsia="en-US"/>
    </w:rPr>
  </w:style>
  <w:style w:type="paragraph" w:styleId="Textocomentario">
    <w:name w:val="annotation text"/>
    <w:basedOn w:val="Normal"/>
    <w:semiHidden/>
    <w:unhideWhenUsed/>
  </w:style>
  <w:style w:type="character" w:customStyle="1" w:styleId="CommentTextChar">
    <w:name w:val="Comment Text Char"/>
    <w:semiHidden/>
    <w:rPr>
      <w:lang w:val="en-GB"/>
    </w:rPr>
  </w:style>
  <w:style w:type="paragraph" w:styleId="Asuntodelcomentario">
    <w:name w:val="annotation subject"/>
    <w:basedOn w:val="Textocomentario"/>
    <w:next w:val="Textocomentario"/>
    <w:semiHidden/>
    <w:unhideWhenUsed/>
    <w:rPr>
      <w:b/>
      <w:bCs/>
    </w:rPr>
  </w:style>
  <w:style w:type="character" w:customStyle="1" w:styleId="CommentSubjectChar">
    <w:name w:val="Comment Subject Char"/>
    <w:semiHidden/>
    <w:rPr>
      <w:b/>
      <w:bCs/>
      <w:lang w:val="en-GB"/>
    </w:rPr>
  </w:style>
  <w:style w:type="paragraph" w:styleId="Sangradetextonormal">
    <w:name w:val="Body Text Indent"/>
    <w:basedOn w:val="Normal"/>
    <w:semiHidden/>
    <w:pPr>
      <w:widowControl/>
      <w:suppressAutoHyphens/>
      <w:ind w:firstLine="360"/>
      <w:jc w:val="both"/>
    </w:pPr>
    <w:rPr>
      <w:rFonts w:eastAsia="Times New Roman"/>
      <w:kern w:val="14"/>
      <w:lang w:val="en-US"/>
    </w:rPr>
  </w:style>
  <w:style w:type="paragraph" w:customStyle="1" w:styleId="ColorfulList-Accent11">
    <w:name w:val="Colorful List - Accent 11"/>
    <w:basedOn w:val="Normal"/>
    <w:qFormat/>
    <w:rsid w:val="00A07F78"/>
    <w:pPr>
      <w:widowControl/>
      <w:spacing w:line="200" w:lineRule="exact"/>
      <w:ind w:left="720"/>
    </w:pPr>
    <w:rPr>
      <w:rFonts w:ascii="Arial" w:eastAsia="Batang" w:hAnsi="Arial"/>
      <w:sz w:val="15"/>
      <w:szCs w:val="24"/>
      <w:lang w:val="en-US" w:eastAsia="ko-KR"/>
    </w:rPr>
  </w:style>
  <w:style w:type="paragraph" w:styleId="Sangra2detindependiente">
    <w:name w:val="Body Text Indent 2"/>
    <w:basedOn w:val="Normal"/>
    <w:semiHidden/>
    <w:pPr>
      <w:ind w:firstLine="240"/>
    </w:pPr>
  </w:style>
  <w:style w:type="paragraph" w:customStyle="1" w:styleId="RefIndent">
    <w:name w:val="RefIndent"/>
    <w:basedOn w:val="Sangra3detindependiente"/>
    <w:pPr>
      <w:tabs>
        <w:tab w:val="left" w:pos="-1403"/>
        <w:tab w:val="left" w:pos="-720"/>
        <w:tab w:val="left" w:pos="0"/>
        <w:tab w:val="left" w:pos="324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76"/>
        <w:tab w:val="left" w:pos="3600"/>
        <w:tab w:val="left" w:pos="396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205"/>
        <w:tab w:val="left" w:pos="10800"/>
      </w:tabs>
      <w:suppressAutoHyphens/>
      <w:spacing w:after="0"/>
      <w:ind w:left="380" w:hanging="380"/>
      <w:jc w:val="both"/>
    </w:pPr>
    <w:rPr>
      <w:rFonts w:eastAsia="Times New Roman"/>
      <w:snapToGrid w:val="0"/>
      <w:spacing w:val="-2"/>
      <w:sz w:val="22"/>
      <w:szCs w:val="20"/>
      <w:lang w:val="en-US"/>
    </w:rPr>
  </w:style>
  <w:style w:type="paragraph" w:styleId="Sangra3detindependiente">
    <w:name w:val="Body Text Indent 3"/>
    <w:basedOn w:val="Normal"/>
    <w:semiHidden/>
    <w:pPr>
      <w:spacing w:after="120"/>
      <w:ind w:left="360"/>
    </w:pPr>
    <w:rPr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17435C"/>
    <w:rPr>
      <w:color w:val="808080"/>
    </w:rPr>
  </w:style>
  <w:style w:type="character" w:customStyle="1" w:styleId="EncabezadoCar">
    <w:name w:val="Encabezado Car"/>
    <w:aliases w:val="page-number Car"/>
    <w:basedOn w:val="Fuentedeprrafopredeter"/>
    <w:link w:val="Encabezado"/>
    <w:rsid w:val="00E20E3D"/>
    <w:rPr>
      <w:noProof/>
      <w:sz w:val="14"/>
      <w:lang w:val="en-US" w:eastAsia="en-US"/>
    </w:rPr>
  </w:style>
  <w:style w:type="table" w:styleId="Tablaconcuadrcula">
    <w:name w:val="Table Grid"/>
    <w:basedOn w:val="Tablanormal"/>
    <w:uiPriority w:val="59"/>
    <w:rsid w:val="00482D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ls-history-head">
    <w:name w:val="Els-history-head"/>
    <w:basedOn w:val="Els-history"/>
    <w:qFormat/>
    <w:rsid w:val="00F41166"/>
    <w:rPr>
      <w:i/>
    </w:rPr>
  </w:style>
  <w:style w:type="paragraph" w:customStyle="1" w:styleId="Els-NoIndent">
    <w:name w:val="Els-NoIndent"/>
    <w:basedOn w:val="Els-body-text"/>
    <w:qFormat/>
    <w:rsid w:val="006A63E8"/>
    <w:pPr>
      <w:ind w:firstLine="0"/>
    </w:pPr>
  </w:style>
  <w:style w:type="paragraph" w:customStyle="1" w:styleId="Els-table-col-head">
    <w:name w:val="Els-table-col-head"/>
    <w:basedOn w:val="Els-table-text"/>
    <w:qFormat/>
    <w:rsid w:val="00E4473D"/>
    <w:rPr>
      <w:b/>
      <w:sz w:val="16"/>
    </w:rPr>
  </w:style>
  <w:style w:type="paragraph" w:customStyle="1" w:styleId="Els-figure-caption">
    <w:name w:val="Els-figure-caption"/>
    <w:basedOn w:val="Els-table-caption"/>
    <w:qFormat/>
    <w:rsid w:val="00E4473D"/>
    <w:pPr>
      <w:spacing w:after="240" w:line="230" w:lineRule="exact"/>
      <w:jc w:val="center"/>
    </w:pPr>
  </w:style>
  <w:style w:type="paragraph" w:customStyle="1" w:styleId="Running-head">
    <w:name w:val="Running-head"/>
    <w:basedOn w:val="Encabezado"/>
    <w:qFormat/>
    <w:rsid w:val="00E20E3D"/>
    <w:pPr>
      <w:tabs>
        <w:tab w:val="center" w:pos="4920"/>
      </w:tabs>
      <w:spacing w:line="200" w:lineRule="exact"/>
      <w:jc w:val="center"/>
    </w:pPr>
    <w:rPr>
      <w:smallCaps/>
    </w:rPr>
  </w:style>
  <w:style w:type="character" w:customStyle="1" w:styleId="PiedepginaCar">
    <w:name w:val="Pie de página Car"/>
    <w:basedOn w:val="Fuentedeprrafopredeter"/>
    <w:link w:val="Piedepgina"/>
    <w:uiPriority w:val="99"/>
    <w:rsid w:val="00A32103"/>
    <w:rPr>
      <w:i/>
      <w:noProof/>
      <w:sz w:val="14"/>
      <w:lang w:val="en-US" w:eastAsia="en-US"/>
    </w:rPr>
  </w:style>
  <w:style w:type="paragraph" w:styleId="NormalWeb">
    <w:name w:val="Normal (Web)"/>
    <w:basedOn w:val="Normal"/>
    <w:uiPriority w:val="99"/>
    <w:unhideWhenUsed/>
    <w:rsid w:val="000D3D0F"/>
    <w:pPr>
      <w:widowControl/>
      <w:spacing w:before="100" w:beforeAutospacing="1" w:after="100" w:afterAutospacing="1" w:line="240" w:lineRule="auto"/>
    </w:pPr>
    <w:rPr>
      <w:rFonts w:ascii="Times" w:hAnsi="Times"/>
      <w:sz w:val="20"/>
      <w:lang w:val="es-EC" w:eastAsia="es-E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D02E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" w:eastAsiaTheme="minorEastAsia" w:hAnsi="Courier" w:cs="Courier"/>
      <w:sz w:val="20"/>
      <w:lang w:val="es-EC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CD02E1"/>
    <w:rPr>
      <w:rFonts w:ascii="Courier" w:eastAsiaTheme="minorEastAsia" w:hAnsi="Courier" w:cs="Courier"/>
      <w:lang w:val="es-EC" w:eastAsia="es-ES"/>
    </w:rPr>
  </w:style>
  <w:style w:type="paragraph" w:styleId="Prrafodelista">
    <w:name w:val="List Paragraph"/>
    <w:basedOn w:val="Normal"/>
    <w:uiPriority w:val="34"/>
    <w:qFormat/>
    <w:rsid w:val="004C0A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03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aog\My%20Documents\--%20procedia\PROENG\Templates\new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4156B4-5E05-4599-B978-9983325DF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Settings\yaog\My Documents\-- procedia\PROENG\Templates\newtemplate.dotx</Template>
  <TotalTime>35</TotalTime>
  <Pages>2</Pages>
  <Words>271</Words>
  <Characters>1494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Article</vt:lpstr>
      <vt:lpstr>Article</vt:lpstr>
    </vt:vector>
  </TitlesOfParts>
  <Company>Hewlett-Packard Company</Company>
  <LinksUpToDate>false</LinksUpToDate>
  <CharactersWithSpaces>1762</CharactersWithSpaces>
  <SharedDoc>false</SharedDoc>
  <HLinks>
    <vt:vector size="30" baseType="variant">
      <vt:variant>
        <vt:i4>6291561</vt:i4>
      </vt:variant>
      <vt:variant>
        <vt:i4>14</vt:i4>
      </vt:variant>
      <vt:variant>
        <vt:i4>0</vt:i4>
      </vt:variant>
      <vt:variant>
        <vt:i4>5</vt:i4>
      </vt:variant>
      <vt:variant>
        <vt:lpwstr>http://www.elsevier.com/wps/find/authorsview.authors/authorartworkinstructions</vt:lpwstr>
      </vt:variant>
      <vt:variant>
        <vt:lpwstr/>
      </vt:variant>
      <vt:variant>
        <vt:i4>4980741</vt:i4>
      </vt:variant>
      <vt:variant>
        <vt:i4>10</vt:i4>
      </vt:variant>
      <vt:variant>
        <vt:i4>0</vt:i4>
      </vt:variant>
      <vt:variant>
        <vt:i4>5</vt:i4>
      </vt:variant>
      <vt:variant>
        <vt:lpwstr>http://www.sciencedirect.com/science/journal/22128271</vt:lpwstr>
      </vt:variant>
      <vt:variant>
        <vt:lpwstr/>
      </vt:variant>
      <vt:variant>
        <vt:i4>7471207</vt:i4>
      </vt:variant>
      <vt:variant>
        <vt:i4>8106</vt:i4>
      </vt:variant>
      <vt:variant>
        <vt:i4>1026</vt:i4>
      </vt:variant>
      <vt:variant>
        <vt:i4>1</vt:i4>
      </vt:variant>
      <vt:variant>
        <vt:lpwstr>gr1</vt:lpwstr>
      </vt:variant>
      <vt:variant>
        <vt:lpwstr/>
      </vt:variant>
      <vt:variant>
        <vt:i4>983056</vt:i4>
      </vt:variant>
      <vt:variant>
        <vt:i4>10404</vt:i4>
      </vt:variant>
      <vt:variant>
        <vt:i4>1030</vt:i4>
      </vt:variant>
      <vt:variant>
        <vt:i4>1</vt:i4>
      </vt:variant>
      <vt:variant>
        <vt:lpwstr>Untitled</vt:lpwstr>
      </vt:variant>
      <vt:variant>
        <vt:lpwstr/>
      </vt:variant>
      <vt:variant>
        <vt:i4>983056</vt:i4>
      </vt:variant>
      <vt:variant>
        <vt:i4>10410</vt:i4>
      </vt:variant>
      <vt:variant>
        <vt:i4>1031</vt:i4>
      </vt:variant>
      <vt:variant>
        <vt:i4>1</vt:i4>
      </vt:variant>
      <vt:variant>
        <vt:lpwstr>Untitled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</dc:title>
  <dc:creator>yaog</dc:creator>
  <cp:lastModifiedBy>Usuario de Microsoft Office</cp:lastModifiedBy>
  <cp:revision>8</cp:revision>
  <cp:lastPrinted>2019-03-18T19:33:00Z</cp:lastPrinted>
  <dcterms:created xsi:type="dcterms:W3CDTF">2025-02-28T17:50:00Z</dcterms:created>
  <dcterms:modified xsi:type="dcterms:W3CDTF">2025-02-28T18:57:00Z</dcterms:modified>
</cp:coreProperties>
</file>