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C7B1C" w14:textId="77777777" w:rsidR="00872D1C" w:rsidRPr="00247FD1" w:rsidRDefault="00872D1C" w:rsidP="00A145CC">
      <w:pPr>
        <w:ind w:left="720" w:hanging="720"/>
        <w:rPr>
          <w:rFonts w:ascii="Arial" w:hAnsi="Arial" w:cs="Arial"/>
          <w:lang w:eastAsia="zh-CN"/>
        </w:rPr>
      </w:pPr>
    </w:p>
    <w:tbl>
      <w:tblPr>
        <w:tblStyle w:val="Tablaconcuadrcula"/>
        <w:tblW w:w="9923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84"/>
        <w:gridCol w:w="7796"/>
      </w:tblGrid>
      <w:tr w:rsidR="00CD1499" w:rsidRPr="00247FD1" w14:paraId="61507AB4" w14:textId="77777777" w:rsidTr="0075552B">
        <w:trPr>
          <w:trHeight w:val="3267"/>
        </w:trPr>
        <w:tc>
          <w:tcPr>
            <w:tcW w:w="1843" w:type="dxa"/>
            <w:tcBorders>
              <w:top w:val="single" w:sz="2" w:space="0" w:color="auto"/>
            </w:tcBorders>
          </w:tcPr>
          <w:p w14:paraId="535E8D2C" w14:textId="4296677D" w:rsidR="003400D6" w:rsidRPr="00247FD1" w:rsidRDefault="000D7EF5" w:rsidP="00783D5B">
            <w:pPr>
              <w:pStyle w:val="Els-Abstract-head"/>
              <w:spacing w:before="220"/>
              <w:rPr>
                <w:rFonts w:ascii="Arial" w:hAnsi="Arial" w:cs="Arial"/>
                <w:b w:val="0"/>
                <w:smallCaps/>
                <w:lang w:val="es-ES_tradnl"/>
              </w:rPr>
            </w:pPr>
            <w:r w:rsidRPr="00247FD1">
              <w:rPr>
                <w:rFonts w:ascii="Arial" w:hAnsi="Arial" w:cs="Arial"/>
                <w:b w:val="0"/>
                <w:smallCaps/>
                <w:lang w:val="es-ES_tradnl"/>
              </w:rPr>
              <w:t>PERÍODO</w:t>
            </w:r>
          </w:p>
          <w:p w14:paraId="7DB1C5C9" w14:textId="558503E2" w:rsidR="000D3D0F" w:rsidRPr="00247FD1" w:rsidRDefault="00056FBE" w:rsidP="00056FBE">
            <w:pPr>
              <w:pStyle w:val="Els-history-head"/>
              <w:rPr>
                <w:rFonts w:ascii="Arial" w:hAnsi="Arial" w:cs="Arial"/>
              </w:rPr>
            </w:pPr>
            <w:r w:rsidRPr="00247FD1">
              <w:rPr>
                <w:rFonts w:ascii="Arial" w:hAnsi="Arial" w:cs="Arial"/>
                <w:b/>
                <w:i w:val="0"/>
                <w:sz w:val="14"/>
                <w:szCs w:val="16"/>
                <w:lang w:val="es-ES_tradnl"/>
              </w:rPr>
              <w:t>202</w:t>
            </w:r>
            <w:r w:rsidR="00A145CC">
              <w:rPr>
                <w:rFonts w:ascii="Arial" w:hAnsi="Arial" w:cs="Arial"/>
                <w:b/>
                <w:i w:val="0"/>
                <w:sz w:val="14"/>
                <w:szCs w:val="16"/>
                <w:lang w:val="es-ES_tradnl"/>
              </w:rPr>
              <w:t>6</w:t>
            </w:r>
            <w:r w:rsidR="000D7EF5" w:rsidRPr="00247FD1">
              <w:rPr>
                <w:rFonts w:ascii="Arial" w:hAnsi="Arial" w:cs="Arial"/>
                <w:b/>
                <w:i w:val="0"/>
                <w:sz w:val="14"/>
                <w:szCs w:val="16"/>
                <w:lang w:val="es-ES_tradnl"/>
              </w:rPr>
              <w:t>-202</w:t>
            </w:r>
            <w:r w:rsidR="00A145CC">
              <w:rPr>
                <w:rFonts w:ascii="Arial" w:hAnsi="Arial" w:cs="Arial"/>
                <w:b/>
                <w:i w:val="0"/>
                <w:sz w:val="14"/>
                <w:szCs w:val="16"/>
                <w:lang w:val="es-ES_tradnl"/>
              </w:rPr>
              <w:t>7</w:t>
            </w:r>
          </w:p>
        </w:tc>
        <w:tc>
          <w:tcPr>
            <w:tcW w:w="284" w:type="dxa"/>
            <w:tcBorders>
              <w:top w:val="single" w:sz="2" w:space="0" w:color="auto"/>
              <w:bottom w:val="nil"/>
            </w:tcBorders>
          </w:tcPr>
          <w:p w14:paraId="27FDA9DB" w14:textId="77777777" w:rsidR="00CD1499" w:rsidRPr="00247FD1" w:rsidRDefault="00CD1499" w:rsidP="00D76010">
            <w:pPr>
              <w:rPr>
                <w:rFonts w:ascii="Arial" w:hAnsi="Arial" w:cs="Arial"/>
              </w:rPr>
            </w:pPr>
          </w:p>
        </w:tc>
        <w:tc>
          <w:tcPr>
            <w:tcW w:w="7796" w:type="dxa"/>
            <w:tcBorders>
              <w:top w:val="single" w:sz="2" w:space="0" w:color="auto"/>
            </w:tcBorders>
          </w:tcPr>
          <w:p w14:paraId="47276489" w14:textId="64ECCC59" w:rsidR="000D7EF5" w:rsidRPr="00247FD1" w:rsidRDefault="00DB50D8" w:rsidP="000D7EF5">
            <w:pPr>
              <w:pStyle w:val="Els-Abstract-head"/>
              <w:spacing w:before="220"/>
              <w:rPr>
                <w:rFonts w:ascii="Arial" w:hAnsi="Arial" w:cs="Arial"/>
                <w:b w:val="0"/>
                <w:smallCaps/>
                <w:lang w:val="es-EC"/>
              </w:rPr>
            </w:pPr>
            <w:r w:rsidRPr="00247FD1">
              <w:rPr>
                <w:rFonts w:ascii="Arial" w:hAnsi="Arial" w:cs="Arial"/>
                <w:b w:val="0"/>
                <w:smallCaps/>
                <w:lang w:val="es-EC"/>
              </w:rPr>
              <w:t>Título de</w:t>
            </w:r>
            <w:r w:rsidR="00073519" w:rsidRPr="00247FD1">
              <w:rPr>
                <w:rFonts w:ascii="Arial" w:hAnsi="Arial" w:cs="Arial"/>
                <w:b w:val="0"/>
                <w:smallCaps/>
                <w:lang w:val="es-EC"/>
              </w:rPr>
              <w:t xml:space="preserve"> la Propuesta </w:t>
            </w:r>
            <w:r w:rsidRPr="00247FD1">
              <w:rPr>
                <w:rFonts w:ascii="Arial" w:hAnsi="Arial" w:cs="Arial"/>
                <w:b w:val="0"/>
                <w:smallCaps/>
                <w:lang w:val="es-EC"/>
              </w:rPr>
              <w:t>de Investigación</w:t>
            </w:r>
          </w:p>
          <w:p w14:paraId="391B7ADE" w14:textId="336117E3" w:rsidR="00F35B63" w:rsidRPr="00247FD1" w:rsidRDefault="00F35B63" w:rsidP="00F35B63">
            <w:pPr>
              <w:pStyle w:val="Els-Abstract-text"/>
              <w:rPr>
                <w:rFonts w:ascii="Arial" w:hAnsi="Arial" w:cs="Arial"/>
                <w:b/>
                <w:sz w:val="20"/>
                <w:lang w:val="es-EC"/>
              </w:rPr>
            </w:pPr>
          </w:p>
          <w:p w14:paraId="31E09683" w14:textId="670F3E63" w:rsidR="006821CA" w:rsidRPr="00247FD1" w:rsidRDefault="00DB50D8" w:rsidP="00DB50D8">
            <w:pPr>
              <w:pStyle w:val="Els-Abstract-text"/>
              <w:spacing w:line="276" w:lineRule="auto"/>
              <w:jc w:val="center"/>
              <w:rPr>
                <w:rFonts w:ascii="Arial" w:hAnsi="Arial" w:cs="Arial"/>
                <w:b/>
                <w:sz w:val="40"/>
                <w:lang w:val="es-EC"/>
              </w:rPr>
            </w:pPr>
            <w:r w:rsidRPr="00247FD1">
              <w:rPr>
                <w:rFonts w:ascii="Arial" w:hAnsi="Arial" w:cs="Arial"/>
                <w:b/>
                <w:sz w:val="52"/>
                <w:lang w:val="es-EC"/>
              </w:rPr>
              <w:t>[Título de</w:t>
            </w:r>
            <w:r w:rsidR="00073519" w:rsidRPr="00247FD1">
              <w:rPr>
                <w:rFonts w:ascii="Arial" w:hAnsi="Arial" w:cs="Arial"/>
                <w:b/>
                <w:sz w:val="52"/>
                <w:lang w:val="es-EC"/>
              </w:rPr>
              <w:t xml:space="preserve"> </w:t>
            </w:r>
            <w:r w:rsidRPr="00247FD1">
              <w:rPr>
                <w:rFonts w:ascii="Arial" w:hAnsi="Arial" w:cs="Arial"/>
                <w:b/>
                <w:sz w:val="52"/>
                <w:lang w:val="es-EC"/>
              </w:rPr>
              <w:t>l</w:t>
            </w:r>
            <w:r w:rsidR="00073519" w:rsidRPr="00247FD1">
              <w:rPr>
                <w:rFonts w:ascii="Arial" w:hAnsi="Arial" w:cs="Arial"/>
                <w:b/>
                <w:sz w:val="52"/>
                <w:lang w:val="es-EC"/>
              </w:rPr>
              <w:t>a</w:t>
            </w:r>
            <w:r w:rsidRPr="00247FD1">
              <w:rPr>
                <w:rFonts w:ascii="Arial" w:hAnsi="Arial" w:cs="Arial"/>
                <w:b/>
                <w:sz w:val="52"/>
                <w:lang w:val="es-EC"/>
              </w:rPr>
              <w:t xml:space="preserve"> </w:t>
            </w:r>
            <w:r w:rsidR="00073519" w:rsidRPr="00247FD1">
              <w:rPr>
                <w:rFonts w:ascii="Arial" w:hAnsi="Arial" w:cs="Arial"/>
                <w:b/>
                <w:sz w:val="52"/>
                <w:lang w:val="es-EC"/>
              </w:rPr>
              <w:t>Propuesta</w:t>
            </w:r>
            <w:r w:rsidRPr="00247FD1">
              <w:rPr>
                <w:rFonts w:ascii="Arial" w:hAnsi="Arial" w:cs="Arial"/>
                <w:b/>
                <w:sz w:val="52"/>
                <w:lang w:val="es-EC"/>
              </w:rPr>
              <w:t xml:space="preserve"> de Investigación]</w:t>
            </w:r>
          </w:p>
          <w:p w14:paraId="4E5C651B" w14:textId="0D510A86" w:rsidR="00F35B63" w:rsidRPr="00247FD1" w:rsidRDefault="00F35B63" w:rsidP="00F35B63">
            <w:pPr>
              <w:rPr>
                <w:rFonts w:ascii="Arial" w:hAnsi="Arial" w:cs="Arial"/>
                <w:lang w:val="es-EC"/>
              </w:rPr>
            </w:pPr>
          </w:p>
          <w:p w14:paraId="790D7CF6" w14:textId="157FD1BF" w:rsidR="007D6D83" w:rsidRPr="00247FD1" w:rsidRDefault="007D6D83" w:rsidP="00F35B63">
            <w:pPr>
              <w:rPr>
                <w:rFonts w:ascii="Arial" w:hAnsi="Arial" w:cs="Arial"/>
                <w:lang w:val="es-EC"/>
              </w:rPr>
            </w:pPr>
          </w:p>
          <w:p w14:paraId="6B4BF84E" w14:textId="77777777" w:rsidR="007D6D83" w:rsidRPr="00247FD1" w:rsidRDefault="007D6D83" w:rsidP="007D6D83">
            <w:pPr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 DATOS GENERALES</w:t>
            </w:r>
          </w:p>
          <w:p w14:paraId="5C81CA69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2 PERSONAL DEL EQUIPO</w:t>
            </w:r>
          </w:p>
          <w:p w14:paraId="7A3F0491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3 RESUMEN EJECUTIVO</w:t>
            </w:r>
          </w:p>
          <w:p w14:paraId="5E9F3A7E" w14:textId="77777777" w:rsidR="007D6D83" w:rsidRPr="00247FD1" w:rsidRDefault="007D6D83" w:rsidP="007D6D83">
            <w:pPr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4 METODOLOGÍA</w:t>
            </w:r>
          </w:p>
          <w:p w14:paraId="1D93CB84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5 RESULTADOS ESPERADOS</w:t>
            </w:r>
          </w:p>
          <w:p w14:paraId="49F35554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6 PRESUPUESTO</w:t>
            </w:r>
          </w:p>
          <w:p w14:paraId="171D5135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>APARTADO –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 xml:space="preserve"> 7 DIFUSIÓN DE LOS RESULTADOS</w:t>
            </w:r>
          </w:p>
          <w:p w14:paraId="5AC121FD" w14:textId="1D885E96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 xml:space="preserve">8 </w:t>
            </w:r>
            <w:r w:rsidR="007C2579"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 xml:space="preserve">INTEGRACIÓN DE EJES,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SOSTENIBILIDAD Y EFECTOS MULTIPLICADORES</w:t>
            </w:r>
          </w:p>
          <w:p w14:paraId="3E41C88B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9</w:t>
            </w: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BENEFICIARIOS</w:t>
            </w:r>
          </w:p>
          <w:p w14:paraId="7CB749F8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10 IMPACTO AMBIENTAL</w:t>
            </w:r>
          </w:p>
          <w:p w14:paraId="1E9DA841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11 ASPECTOS BIOÉTICOS Y SOCIALES</w:t>
            </w:r>
          </w:p>
          <w:p w14:paraId="214C9484" w14:textId="77777777" w:rsidR="007D6D83" w:rsidRPr="00247FD1" w:rsidRDefault="007D6D83" w:rsidP="007D6D8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12 REFERENCIAS BIBLIOGRÁFICAS</w:t>
            </w:r>
          </w:p>
          <w:p w14:paraId="11EA49B2" w14:textId="77777777" w:rsidR="007D6D83" w:rsidRPr="00247FD1" w:rsidRDefault="007D6D83" w:rsidP="007D6D83">
            <w:pPr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13 DECLARACIÓN FINAL</w:t>
            </w:r>
          </w:p>
          <w:p w14:paraId="6F1DB25D" w14:textId="7DA546EF" w:rsidR="00F35B63" w:rsidRPr="00247FD1" w:rsidRDefault="007D6D83" w:rsidP="00F35B63">
            <w:pPr>
              <w:rPr>
                <w:rFonts w:ascii="Arial" w:hAnsi="Arial" w:cs="Arial"/>
                <w:color w:val="BFBFBF" w:themeColor="background1" w:themeShade="BF"/>
                <w:lang w:val="es-EC"/>
              </w:rPr>
            </w:pPr>
            <w:r w:rsidRPr="00247FD1">
              <w:rPr>
                <w:rFonts w:ascii="Arial" w:hAnsi="Arial" w:cs="Arial"/>
                <w:color w:val="BFBFBF" w:themeColor="background1" w:themeShade="BF"/>
                <w:lang w:val="es-EC"/>
              </w:rPr>
              <w:t xml:space="preserve">APARTADO – </w:t>
            </w:r>
            <w:r w:rsidRPr="00247FD1">
              <w:rPr>
                <w:rFonts w:ascii="Arial" w:hAnsi="Arial" w:cs="Arial"/>
                <w:b/>
                <w:color w:val="BFBFBF" w:themeColor="background1" w:themeShade="BF"/>
                <w:lang w:val="es-EC"/>
              </w:rPr>
              <w:t>14 ANEXOS</w:t>
            </w:r>
          </w:p>
        </w:tc>
      </w:tr>
    </w:tbl>
    <w:p w14:paraId="6780369C" w14:textId="42449D1D" w:rsidR="00541216" w:rsidRPr="00247FD1" w:rsidRDefault="00541216" w:rsidP="009E58BD">
      <w:pPr>
        <w:pStyle w:val="Els-body-text"/>
        <w:rPr>
          <w:rFonts w:ascii="Arial" w:hAnsi="Arial" w:cs="Arial"/>
        </w:rPr>
      </w:pPr>
    </w:p>
    <w:p w14:paraId="3CBBFC1A" w14:textId="0C1907B6" w:rsidR="009D6A20" w:rsidRPr="00247FD1" w:rsidRDefault="00541216" w:rsidP="00867AB8">
      <w:pPr>
        <w:widowControl/>
        <w:spacing w:line="240" w:lineRule="auto"/>
        <w:rPr>
          <w:rFonts w:ascii="Arial" w:hAnsi="Arial" w:cs="Arial"/>
          <w:lang w:val="es-EC"/>
        </w:rPr>
      </w:pPr>
      <w:r w:rsidRPr="00247FD1">
        <w:rPr>
          <w:rFonts w:ascii="Arial" w:hAnsi="Arial" w:cs="Arial"/>
          <w:lang w:val="en-US"/>
        </w:rPr>
        <w:br w:type="page"/>
      </w:r>
    </w:p>
    <w:p w14:paraId="19C4F01F" w14:textId="54EBCEB5" w:rsidR="00867AB8" w:rsidRPr="00247FD1" w:rsidRDefault="00867AB8" w:rsidP="00867AB8">
      <w:pPr>
        <w:pStyle w:val="Sinespaciado"/>
        <w:rPr>
          <w:rFonts w:ascii="Arial" w:hAnsi="Arial" w:cs="Arial"/>
          <w:b/>
          <w:sz w:val="22"/>
          <w:szCs w:val="22"/>
        </w:rPr>
      </w:pPr>
      <w:r w:rsidRPr="00247FD1">
        <w:rPr>
          <w:rFonts w:ascii="Arial" w:hAnsi="Arial" w:cs="Arial"/>
          <w:b/>
          <w:sz w:val="22"/>
          <w:szCs w:val="22"/>
        </w:rPr>
        <w:lastRenderedPageBreak/>
        <w:t>Instrucciones</w:t>
      </w:r>
      <w:r w:rsidR="00555A8D" w:rsidRPr="00247FD1">
        <w:rPr>
          <w:rFonts w:ascii="Arial" w:hAnsi="Arial" w:cs="Arial"/>
          <w:b/>
          <w:sz w:val="22"/>
          <w:szCs w:val="22"/>
        </w:rPr>
        <w:t xml:space="preserve"> generales</w:t>
      </w:r>
      <w:r w:rsidRPr="00247FD1">
        <w:rPr>
          <w:rFonts w:ascii="Arial" w:hAnsi="Arial" w:cs="Arial"/>
          <w:b/>
          <w:sz w:val="22"/>
          <w:szCs w:val="22"/>
        </w:rPr>
        <w:t>:</w:t>
      </w:r>
    </w:p>
    <w:p w14:paraId="333C928E" w14:textId="77777777" w:rsidR="00867AB8" w:rsidRPr="00247FD1" w:rsidRDefault="00867AB8" w:rsidP="00867AB8">
      <w:pPr>
        <w:pStyle w:val="Sinespaciado"/>
        <w:rPr>
          <w:rFonts w:ascii="Arial" w:hAnsi="Arial" w:cs="Arial"/>
          <w:sz w:val="22"/>
          <w:szCs w:val="22"/>
        </w:rPr>
      </w:pPr>
    </w:p>
    <w:p w14:paraId="4C6239D3" w14:textId="05B8754D" w:rsidR="0017104E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La propuesta de </w:t>
      </w:r>
      <w:r w:rsidR="00ED325C" w:rsidRPr="00247FD1">
        <w:rPr>
          <w:rFonts w:ascii="Arial" w:hAnsi="Arial" w:cs="Arial"/>
          <w:sz w:val="22"/>
          <w:szCs w:val="22"/>
        </w:rPr>
        <w:t>Grupo de I</w:t>
      </w:r>
      <w:r w:rsidR="0017104E" w:rsidRPr="00247FD1">
        <w:rPr>
          <w:rFonts w:ascii="Arial" w:hAnsi="Arial" w:cs="Arial"/>
          <w:sz w:val="22"/>
          <w:szCs w:val="22"/>
        </w:rPr>
        <w:t>nvestigación</w:t>
      </w:r>
      <w:r w:rsidRPr="00247FD1">
        <w:rPr>
          <w:rFonts w:ascii="Arial" w:hAnsi="Arial" w:cs="Arial"/>
          <w:sz w:val="22"/>
          <w:szCs w:val="22"/>
        </w:rPr>
        <w:t xml:space="preserve"> debe ser escrita de manera que el lector (revisores) sea capaz de evaluar los siguientes aspectos: </w:t>
      </w:r>
    </w:p>
    <w:p w14:paraId="70B92B60" w14:textId="77777777" w:rsidR="0017104E" w:rsidRPr="00247FD1" w:rsidRDefault="0017104E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58FC17AE" w14:textId="77777777" w:rsidR="0017104E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1) </w:t>
      </w:r>
      <w:r w:rsidRPr="00247FD1">
        <w:rPr>
          <w:rFonts w:ascii="Arial" w:hAnsi="Arial" w:cs="Arial"/>
          <w:b/>
          <w:sz w:val="22"/>
          <w:szCs w:val="22"/>
        </w:rPr>
        <w:t>Pertinencia</w:t>
      </w:r>
      <w:r w:rsidRPr="00247FD1">
        <w:rPr>
          <w:rFonts w:ascii="Arial" w:hAnsi="Arial" w:cs="Arial"/>
          <w:sz w:val="22"/>
          <w:szCs w:val="22"/>
        </w:rPr>
        <w:t xml:space="preserve"> (</w:t>
      </w:r>
      <w:r w:rsidR="005626A7" w:rsidRPr="00247FD1">
        <w:rPr>
          <w:rFonts w:ascii="Arial" w:hAnsi="Arial" w:cs="Arial"/>
          <w:sz w:val="22"/>
          <w:szCs w:val="22"/>
        </w:rPr>
        <w:t xml:space="preserve">y </w:t>
      </w:r>
      <w:r w:rsidRPr="00247FD1">
        <w:rPr>
          <w:rFonts w:ascii="Arial" w:hAnsi="Arial" w:cs="Arial"/>
          <w:sz w:val="22"/>
          <w:szCs w:val="22"/>
        </w:rPr>
        <w:t>acorde con el Programa y Líneas de investigación de la DII-UISEK</w:t>
      </w:r>
      <w:r w:rsidR="0017104E" w:rsidRPr="00247FD1">
        <w:rPr>
          <w:rFonts w:ascii="Arial" w:hAnsi="Arial" w:cs="Arial"/>
          <w:sz w:val="22"/>
          <w:szCs w:val="22"/>
        </w:rPr>
        <w:t>)</w:t>
      </w:r>
    </w:p>
    <w:p w14:paraId="1CD691EF" w14:textId="77777777" w:rsidR="0017104E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2) </w:t>
      </w:r>
      <w:r w:rsidRPr="00247FD1">
        <w:rPr>
          <w:rFonts w:ascii="Arial" w:hAnsi="Arial" w:cs="Arial"/>
          <w:b/>
          <w:sz w:val="22"/>
          <w:szCs w:val="22"/>
        </w:rPr>
        <w:t>Relevancia</w:t>
      </w:r>
      <w:r w:rsidRPr="00247FD1">
        <w:rPr>
          <w:rFonts w:ascii="Arial" w:hAnsi="Arial" w:cs="Arial"/>
          <w:sz w:val="22"/>
          <w:szCs w:val="22"/>
        </w:rPr>
        <w:t xml:space="preserve"> (orientado a resolver problemas, satisfacer necesidades, o aprovechar oportunidades y/o situaciones</w:t>
      </w:r>
      <w:r w:rsidR="0017104E" w:rsidRPr="00247FD1">
        <w:rPr>
          <w:rFonts w:ascii="Arial" w:hAnsi="Arial" w:cs="Arial"/>
          <w:sz w:val="22"/>
          <w:szCs w:val="22"/>
        </w:rPr>
        <w:t xml:space="preserve"> concretas de alcance definido</w:t>
      </w:r>
    </w:p>
    <w:p w14:paraId="35CF1B64" w14:textId="5F66E2D7" w:rsidR="00867AB8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3) </w:t>
      </w:r>
      <w:r w:rsidRPr="00247FD1">
        <w:rPr>
          <w:rFonts w:ascii="Arial" w:hAnsi="Arial" w:cs="Arial"/>
          <w:b/>
          <w:sz w:val="22"/>
          <w:szCs w:val="22"/>
        </w:rPr>
        <w:t>Viabilidad</w:t>
      </w:r>
      <w:r w:rsidRPr="00247FD1">
        <w:rPr>
          <w:rFonts w:ascii="Arial" w:hAnsi="Arial" w:cs="Arial"/>
          <w:sz w:val="22"/>
          <w:szCs w:val="22"/>
        </w:rPr>
        <w:t xml:space="preserve"> (alcanzables desde el punto de vista té</w:t>
      </w:r>
      <w:r w:rsidR="00373ED9" w:rsidRPr="00247FD1">
        <w:rPr>
          <w:rFonts w:ascii="Arial" w:hAnsi="Arial" w:cs="Arial"/>
          <w:sz w:val="22"/>
          <w:szCs w:val="22"/>
        </w:rPr>
        <w:t>c</w:t>
      </w:r>
      <w:r w:rsidRPr="00247FD1">
        <w:rPr>
          <w:rFonts w:ascii="Arial" w:hAnsi="Arial" w:cs="Arial"/>
          <w:sz w:val="22"/>
          <w:szCs w:val="22"/>
        </w:rPr>
        <w:t xml:space="preserve">nico, económico y de lapso de tiempo), aparte de </w:t>
      </w:r>
      <w:r w:rsidR="00784A7B" w:rsidRPr="00247FD1">
        <w:rPr>
          <w:rFonts w:ascii="Arial" w:hAnsi="Arial" w:cs="Arial"/>
          <w:sz w:val="22"/>
          <w:szCs w:val="22"/>
        </w:rPr>
        <w:t>tres</w:t>
      </w:r>
      <w:r w:rsidRPr="00247FD1">
        <w:rPr>
          <w:rFonts w:ascii="Arial" w:hAnsi="Arial" w:cs="Arial"/>
          <w:sz w:val="22"/>
          <w:szCs w:val="22"/>
        </w:rPr>
        <w:t xml:space="preserve"> </w:t>
      </w:r>
      <w:r w:rsidR="00C87C8D" w:rsidRPr="00247FD1">
        <w:rPr>
          <w:rFonts w:ascii="Arial" w:hAnsi="Arial" w:cs="Arial"/>
          <w:sz w:val="22"/>
          <w:szCs w:val="22"/>
        </w:rPr>
        <w:t>características</w:t>
      </w:r>
      <w:r w:rsidRPr="00247FD1">
        <w:rPr>
          <w:rFonts w:ascii="Arial" w:hAnsi="Arial" w:cs="Arial"/>
          <w:sz w:val="22"/>
          <w:szCs w:val="22"/>
        </w:rPr>
        <w:t xml:space="preserve"> fundamentales que son: </w:t>
      </w:r>
      <w:r w:rsidRPr="00247FD1">
        <w:rPr>
          <w:rFonts w:ascii="Arial" w:hAnsi="Arial" w:cs="Arial"/>
          <w:b/>
          <w:bCs/>
          <w:i/>
          <w:sz w:val="22"/>
          <w:szCs w:val="22"/>
        </w:rPr>
        <w:t>originalidad</w:t>
      </w:r>
      <w:r w:rsidR="00784A7B" w:rsidRPr="00247FD1">
        <w:rPr>
          <w:rFonts w:ascii="Arial" w:hAnsi="Arial" w:cs="Arial"/>
          <w:b/>
          <w:bCs/>
          <w:i/>
          <w:sz w:val="22"/>
          <w:szCs w:val="22"/>
        </w:rPr>
        <w:t xml:space="preserve"> y/o mérito intelectual</w:t>
      </w:r>
      <w:r w:rsidRPr="00247FD1">
        <w:rPr>
          <w:rFonts w:ascii="Arial" w:hAnsi="Arial" w:cs="Arial"/>
          <w:b/>
          <w:bCs/>
          <w:i/>
          <w:sz w:val="22"/>
          <w:szCs w:val="22"/>
        </w:rPr>
        <w:t xml:space="preserve"> e inédito</w:t>
      </w:r>
      <w:r w:rsidRPr="00247FD1">
        <w:rPr>
          <w:rFonts w:ascii="Arial" w:hAnsi="Arial" w:cs="Arial"/>
          <w:sz w:val="22"/>
          <w:szCs w:val="22"/>
        </w:rPr>
        <w:t xml:space="preserve"> en investigación básica o aplicada, desarrollo tecnológico o de transfo</w:t>
      </w:r>
      <w:r w:rsidR="00906947" w:rsidRPr="00247FD1">
        <w:rPr>
          <w:rFonts w:ascii="Arial" w:hAnsi="Arial" w:cs="Arial"/>
          <w:sz w:val="22"/>
          <w:szCs w:val="22"/>
        </w:rPr>
        <w:t>r</w:t>
      </w:r>
      <w:r w:rsidRPr="00247FD1">
        <w:rPr>
          <w:rFonts w:ascii="Arial" w:hAnsi="Arial" w:cs="Arial"/>
          <w:sz w:val="22"/>
          <w:szCs w:val="22"/>
        </w:rPr>
        <w:t>mación social.</w:t>
      </w:r>
    </w:p>
    <w:p w14:paraId="655AA1F1" w14:textId="77777777" w:rsidR="00867AB8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610399DA" w14:textId="089189E2" w:rsidR="00867AB8" w:rsidRPr="00247FD1" w:rsidRDefault="00867AB8" w:rsidP="00867AB8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>La propuesta debe ser muy concreta, y que vincule claramente los outcomes (resultados esperados) con los objetivos e hipótesis a probar y con los cronogramas establecidos. El documento debe especificar los resultados que se esperan obtener dentro de la investigación.</w:t>
      </w:r>
    </w:p>
    <w:p w14:paraId="62323156" w14:textId="77777777" w:rsidR="00867AB8" w:rsidRPr="00247FD1" w:rsidRDefault="00867AB8" w:rsidP="00867AB8">
      <w:pPr>
        <w:pStyle w:val="Sinespaciado"/>
        <w:rPr>
          <w:rFonts w:ascii="Arial" w:hAnsi="Arial" w:cs="Arial"/>
          <w:b/>
          <w:sz w:val="22"/>
          <w:szCs w:val="22"/>
        </w:rPr>
      </w:pPr>
    </w:p>
    <w:p w14:paraId="3A9B94B9" w14:textId="134E9218" w:rsidR="00867AB8" w:rsidRPr="00247FD1" w:rsidRDefault="00867AB8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  <w:u w:val="single"/>
        </w:rPr>
        <w:t>La estructura</w:t>
      </w:r>
      <w:r w:rsidRPr="00247FD1">
        <w:rPr>
          <w:rFonts w:ascii="Arial" w:hAnsi="Arial" w:cs="Arial"/>
          <w:sz w:val="22"/>
          <w:szCs w:val="22"/>
        </w:rPr>
        <w:t xml:space="preserve"> tiene un límite de 14 páginas </w:t>
      </w:r>
      <w:r w:rsidR="00941E70" w:rsidRPr="00247FD1">
        <w:rPr>
          <w:rFonts w:ascii="Arial" w:hAnsi="Arial" w:cs="Arial"/>
          <w:sz w:val="22"/>
          <w:szCs w:val="22"/>
        </w:rPr>
        <w:t>solamente</w:t>
      </w:r>
      <w:r w:rsidRPr="00247FD1">
        <w:rPr>
          <w:rFonts w:ascii="Arial" w:hAnsi="Arial" w:cs="Arial"/>
          <w:sz w:val="22"/>
          <w:szCs w:val="22"/>
        </w:rPr>
        <w:t xml:space="preserve"> en</w:t>
      </w:r>
      <w:r w:rsidR="008E331F" w:rsidRPr="00247FD1">
        <w:rPr>
          <w:rFonts w:ascii="Arial" w:hAnsi="Arial" w:cs="Arial"/>
          <w:sz w:val="22"/>
          <w:szCs w:val="22"/>
        </w:rPr>
        <w:t>tre</w:t>
      </w:r>
      <w:r w:rsidRPr="00247FD1">
        <w:rPr>
          <w:rFonts w:ascii="Arial" w:hAnsi="Arial" w:cs="Arial"/>
          <w:sz w:val="22"/>
          <w:szCs w:val="22"/>
        </w:rPr>
        <w:t xml:space="preserve"> los apartados 3 al 6 </w:t>
      </w:r>
      <w:r w:rsidR="00941E70" w:rsidRPr="00247FD1">
        <w:rPr>
          <w:rFonts w:ascii="Arial" w:hAnsi="Arial" w:cs="Arial"/>
          <w:sz w:val="22"/>
          <w:szCs w:val="22"/>
        </w:rPr>
        <w:t>(cuerpo de la propuesta) y</w:t>
      </w:r>
      <w:r w:rsidRPr="00247FD1">
        <w:rPr>
          <w:rFonts w:ascii="Arial" w:hAnsi="Arial" w:cs="Arial"/>
          <w:sz w:val="22"/>
          <w:szCs w:val="22"/>
        </w:rPr>
        <w:t xml:space="preserve"> debe cumplir con las siguientes características: letra tipo Arial de </w:t>
      </w:r>
      <w:r w:rsidR="00941E70" w:rsidRPr="00247FD1">
        <w:rPr>
          <w:rFonts w:ascii="Arial" w:hAnsi="Arial" w:cs="Arial"/>
          <w:sz w:val="22"/>
          <w:szCs w:val="22"/>
        </w:rPr>
        <w:t>11</w:t>
      </w:r>
      <w:r w:rsidRPr="00247FD1">
        <w:rPr>
          <w:rFonts w:ascii="Arial" w:hAnsi="Arial" w:cs="Arial"/>
          <w:sz w:val="22"/>
          <w:szCs w:val="22"/>
        </w:rPr>
        <w:t xml:space="preserve"> puntos, espacio simple, manteniendo un margen de 2,5 cm a cada lado.</w:t>
      </w:r>
    </w:p>
    <w:p w14:paraId="339BEBBA" w14:textId="7FAF0B85" w:rsidR="00290D8A" w:rsidRPr="00247FD1" w:rsidRDefault="00290D8A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</w:p>
    <w:p w14:paraId="003A080E" w14:textId="3956DA30" w:rsidR="00290D8A" w:rsidRPr="00247FD1" w:rsidRDefault="00290D8A" w:rsidP="00867AB8">
      <w:pPr>
        <w:widowControl/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247FD1">
        <w:rPr>
          <w:rFonts w:ascii="Arial" w:hAnsi="Arial" w:cs="Arial"/>
          <w:b/>
          <w:bCs/>
          <w:sz w:val="22"/>
          <w:szCs w:val="22"/>
        </w:rPr>
        <w:t>Evaluación:</w:t>
      </w:r>
    </w:p>
    <w:p w14:paraId="53FD36D5" w14:textId="342D6996" w:rsidR="00290D8A" w:rsidRPr="00247FD1" w:rsidRDefault="00290D8A" w:rsidP="00867AB8">
      <w:pPr>
        <w:widowControl/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4D388206" w14:textId="69BC1644" w:rsidR="00290D8A" w:rsidRPr="00247FD1" w:rsidRDefault="00290D8A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>La</w:t>
      </w:r>
      <w:r w:rsidR="00623273" w:rsidRPr="00247FD1">
        <w:rPr>
          <w:rFonts w:ascii="Arial" w:hAnsi="Arial" w:cs="Arial"/>
          <w:sz w:val="22"/>
          <w:szCs w:val="22"/>
        </w:rPr>
        <w:t>s</w:t>
      </w:r>
      <w:r w:rsidRPr="00247FD1">
        <w:rPr>
          <w:rFonts w:ascii="Arial" w:hAnsi="Arial" w:cs="Arial"/>
          <w:sz w:val="22"/>
          <w:szCs w:val="22"/>
        </w:rPr>
        <w:t xml:space="preserve"> propuesta</w:t>
      </w:r>
      <w:r w:rsidR="00623273" w:rsidRPr="00247FD1">
        <w:rPr>
          <w:rFonts w:ascii="Arial" w:hAnsi="Arial" w:cs="Arial"/>
          <w:sz w:val="22"/>
          <w:szCs w:val="22"/>
        </w:rPr>
        <w:t>s</w:t>
      </w:r>
      <w:r w:rsidRPr="00247FD1">
        <w:rPr>
          <w:rFonts w:ascii="Arial" w:hAnsi="Arial" w:cs="Arial"/>
          <w:sz w:val="22"/>
          <w:szCs w:val="22"/>
        </w:rPr>
        <w:t xml:space="preserve"> de investigación serán evaluadas por 2 o 3 revisores externos internacionales preferiblemente, del banco de datos de la DII, de acuerdo al área de experticia por Programa y Líneas de Investigación de las propuestas. El Revisor o par externo, utilizará la rúbrica </w:t>
      </w:r>
      <w:r w:rsidRPr="00247FD1">
        <w:rPr>
          <w:rFonts w:ascii="Arial" w:hAnsi="Arial" w:cs="Arial"/>
          <w:i/>
          <w:iCs/>
          <w:sz w:val="22"/>
          <w:szCs w:val="22"/>
        </w:rPr>
        <w:t>ad hoc</w:t>
      </w:r>
      <w:r w:rsidRPr="00247FD1">
        <w:rPr>
          <w:rFonts w:ascii="Arial" w:hAnsi="Arial" w:cs="Arial"/>
          <w:sz w:val="22"/>
          <w:szCs w:val="22"/>
        </w:rPr>
        <w:t xml:space="preserve"> (Anexo 3), misma que será enviada por email junto con la propuesta en versión digital. </w:t>
      </w:r>
    </w:p>
    <w:p w14:paraId="2D00BEF7" w14:textId="77777777" w:rsidR="00623273" w:rsidRPr="00247FD1" w:rsidRDefault="00623273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</w:p>
    <w:p w14:paraId="0BE09A84" w14:textId="6FAF23E3" w:rsidR="00290D8A" w:rsidRPr="00247FD1" w:rsidRDefault="00290D8A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Los revisores tendrán que declarar la </w:t>
      </w:r>
      <w:r w:rsidRPr="00247FD1">
        <w:rPr>
          <w:rFonts w:ascii="Arial" w:hAnsi="Arial" w:cs="Arial"/>
          <w:i/>
          <w:iCs/>
          <w:sz w:val="22"/>
          <w:szCs w:val="22"/>
        </w:rPr>
        <w:t>no existencia de conflicto de interés</w:t>
      </w:r>
      <w:r w:rsidRPr="00247FD1">
        <w:rPr>
          <w:rFonts w:ascii="Arial" w:hAnsi="Arial" w:cs="Arial"/>
          <w:sz w:val="22"/>
          <w:szCs w:val="22"/>
        </w:rPr>
        <w:t xml:space="preserve"> para proceder en 15 días a la evaluación de la propuesta con los siguientes veredictos y observaciones generales y específicas:</w:t>
      </w:r>
    </w:p>
    <w:p w14:paraId="31C9940B" w14:textId="7A1E5119" w:rsidR="00290D8A" w:rsidRPr="00247FD1" w:rsidRDefault="00290D8A" w:rsidP="00867AB8">
      <w:pPr>
        <w:widowControl/>
        <w:spacing w:line="240" w:lineRule="auto"/>
        <w:rPr>
          <w:rFonts w:ascii="Arial" w:hAnsi="Arial" w:cs="Arial"/>
          <w:i/>
          <w:iCs/>
          <w:sz w:val="22"/>
          <w:szCs w:val="22"/>
        </w:rPr>
      </w:pPr>
      <w:r w:rsidRPr="00247FD1">
        <w:rPr>
          <w:rFonts w:ascii="Arial" w:hAnsi="Arial" w:cs="Arial"/>
          <w:i/>
          <w:iCs/>
          <w:sz w:val="22"/>
          <w:szCs w:val="22"/>
        </w:rPr>
        <w:t>No Aprobada</w:t>
      </w:r>
    </w:p>
    <w:p w14:paraId="37014487" w14:textId="7CE862AC" w:rsidR="00290D8A" w:rsidRPr="00247FD1" w:rsidRDefault="00290D8A" w:rsidP="00867AB8">
      <w:pPr>
        <w:widowControl/>
        <w:spacing w:line="240" w:lineRule="auto"/>
        <w:rPr>
          <w:rFonts w:ascii="Arial" w:hAnsi="Arial" w:cs="Arial"/>
          <w:i/>
          <w:iCs/>
          <w:sz w:val="22"/>
          <w:szCs w:val="22"/>
        </w:rPr>
      </w:pPr>
      <w:r w:rsidRPr="00247FD1">
        <w:rPr>
          <w:rFonts w:ascii="Arial" w:hAnsi="Arial" w:cs="Arial"/>
          <w:i/>
          <w:iCs/>
          <w:sz w:val="22"/>
          <w:szCs w:val="22"/>
        </w:rPr>
        <w:t>Aprobada sujeta a modificaciones mayores</w:t>
      </w:r>
    </w:p>
    <w:p w14:paraId="3C2A0629" w14:textId="521B1090" w:rsidR="00290D8A" w:rsidRPr="00247FD1" w:rsidRDefault="00290D8A" w:rsidP="00867AB8">
      <w:pPr>
        <w:widowControl/>
        <w:spacing w:line="240" w:lineRule="auto"/>
        <w:rPr>
          <w:rFonts w:ascii="Arial" w:hAnsi="Arial" w:cs="Arial"/>
          <w:i/>
          <w:iCs/>
          <w:sz w:val="22"/>
          <w:szCs w:val="22"/>
        </w:rPr>
      </w:pPr>
      <w:r w:rsidRPr="00247FD1">
        <w:rPr>
          <w:rFonts w:ascii="Arial" w:hAnsi="Arial" w:cs="Arial"/>
          <w:i/>
          <w:iCs/>
          <w:sz w:val="22"/>
          <w:szCs w:val="22"/>
        </w:rPr>
        <w:t>Aprobada con modificaciones menores</w:t>
      </w:r>
    </w:p>
    <w:p w14:paraId="7031DE01" w14:textId="7E14DF48" w:rsidR="00290D8A" w:rsidRPr="00247FD1" w:rsidRDefault="00290D8A" w:rsidP="00290D8A">
      <w:pPr>
        <w:widowControl/>
        <w:spacing w:line="240" w:lineRule="auto"/>
        <w:rPr>
          <w:rFonts w:ascii="Arial" w:hAnsi="Arial" w:cs="Arial"/>
          <w:i/>
          <w:iCs/>
          <w:sz w:val="22"/>
          <w:szCs w:val="22"/>
        </w:rPr>
      </w:pPr>
      <w:r w:rsidRPr="00247FD1">
        <w:rPr>
          <w:rFonts w:ascii="Arial" w:hAnsi="Arial" w:cs="Arial"/>
          <w:i/>
          <w:iCs/>
          <w:sz w:val="22"/>
          <w:szCs w:val="22"/>
        </w:rPr>
        <w:t>Aprobada sin modificaciones</w:t>
      </w:r>
    </w:p>
    <w:p w14:paraId="01C6C98B" w14:textId="422E7AB1" w:rsidR="00290D8A" w:rsidRPr="00247FD1" w:rsidRDefault="00290D8A" w:rsidP="00290D8A">
      <w:pPr>
        <w:widowControl/>
        <w:spacing w:line="240" w:lineRule="auto"/>
        <w:rPr>
          <w:rFonts w:ascii="Arial" w:hAnsi="Arial" w:cs="Arial"/>
          <w:i/>
          <w:iCs/>
          <w:sz w:val="22"/>
          <w:szCs w:val="22"/>
        </w:rPr>
      </w:pPr>
    </w:p>
    <w:p w14:paraId="420D2678" w14:textId="5628AB57" w:rsidR="00E21259" w:rsidRPr="00247FD1" w:rsidRDefault="00290D8A" w:rsidP="00290D8A">
      <w:pPr>
        <w:widowControl/>
        <w:spacing w:line="240" w:lineRule="auto"/>
        <w:rPr>
          <w:rFonts w:ascii="Arial" w:hAnsi="Arial" w:cs="Arial"/>
          <w:b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>La</w:t>
      </w:r>
      <w:r w:rsidR="00482516" w:rsidRPr="00247FD1">
        <w:rPr>
          <w:rFonts w:ascii="Arial" w:hAnsi="Arial" w:cs="Arial"/>
          <w:sz w:val="22"/>
          <w:szCs w:val="22"/>
        </w:rPr>
        <w:t>s</w:t>
      </w:r>
      <w:r w:rsidRPr="00247FD1">
        <w:rPr>
          <w:rFonts w:ascii="Arial" w:hAnsi="Arial" w:cs="Arial"/>
          <w:sz w:val="22"/>
          <w:szCs w:val="22"/>
        </w:rPr>
        <w:t xml:space="preserve"> evaluaciones serán analizadas en el Comité Científico, y se les enviará a su Director o Investigador Principal o de correspondencia, v</w:t>
      </w:r>
      <w:r w:rsidR="00FD2638" w:rsidRPr="00247FD1">
        <w:rPr>
          <w:rFonts w:ascii="Arial" w:hAnsi="Arial" w:cs="Arial"/>
          <w:sz w:val="22"/>
          <w:szCs w:val="22"/>
        </w:rPr>
        <w:t>í</w:t>
      </w:r>
      <w:r w:rsidRPr="00247FD1">
        <w:rPr>
          <w:rFonts w:ascii="Arial" w:hAnsi="Arial" w:cs="Arial"/>
          <w:sz w:val="22"/>
          <w:szCs w:val="22"/>
        </w:rPr>
        <w:t>a email</w:t>
      </w:r>
      <w:r w:rsidR="00FD2638" w:rsidRPr="00247FD1">
        <w:rPr>
          <w:rFonts w:ascii="Arial" w:hAnsi="Arial" w:cs="Arial"/>
          <w:sz w:val="22"/>
          <w:szCs w:val="22"/>
        </w:rPr>
        <w:t>.</w:t>
      </w:r>
      <w:r w:rsidRPr="00247FD1">
        <w:rPr>
          <w:rFonts w:ascii="Arial" w:hAnsi="Arial" w:cs="Arial"/>
          <w:sz w:val="22"/>
          <w:szCs w:val="22"/>
        </w:rPr>
        <w:t xml:space="preserve"> </w:t>
      </w:r>
      <w:r w:rsidR="00FD2638" w:rsidRPr="00247FD1">
        <w:rPr>
          <w:rFonts w:ascii="Arial" w:hAnsi="Arial" w:cs="Arial"/>
          <w:sz w:val="22"/>
          <w:szCs w:val="22"/>
        </w:rPr>
        <w:t>L</w:t>
      </w:r>
      <w:r w:rsidRPr="00247FD1">
        <w:rPr>
          <w:rFonts w:ascii="Arial" w:hAnsi="Arial" w:cs="Arial"/>
          <w:sz w:val="22"/>
          <w:szCs w:val="22"/>
        </w:rPr>
        <w:t xml:space="preserve">os detalles de las respectivas evaluaciones para sus correcciones y modificaciones </w:t>
      </w:r>
      <w:r w:rsidR="00FD2638" w:rsidRPr="00247FD1">
        <w:rPr>
          <w:rFonts w:ascii="Arial" w:hAnsi="Arial" w:cs="Arial"/>
          <w:sz w:val="22"/>
          <w:szCs w:val="22"/>
        </w:rPr>
        <w:t>se harán de acuerdo a los</w:t>
      </w:r>
      <w:r w:rsidRPr="00247FD1">
        <w:rPr>
          <w:rFonts w:ascii="Arial" w:hAnsi="Arial" w:cs="Arial"/>
          <w:sz w:val="22"/>
          <w:szCs w:val="22"/>
        </w:rPr>
        <w:t xml:space="preserve"> lapsos suministrados en la Convocatoria </w:t>
      </w:r>
      <w:r w:rsidRPr="00247FD1">
        <w:rPr>
          <w:rFonts w:ascii="Arial" w:hAnsi="Arial" w:cs="Arial"/>
          <w:b/>
          <w:sz w:val="22"/>
          <w:szCs w:val="22"/>
        </w:rPr>
        <w:t>202</w:t>
      </w:r>
      <w:r w:rsidR="00A145CC">
        <w:rPr>
          <w:rFonts w:ascii="Arial" w:hAnsi="Arial" w:cs="Arial"/>
          <w:b/>
          <w:sz w:val="22"/>
          <w:szCs w:val="22"/>
        </w:rPr>
        <w:t>6</w:t>
      </w:r>
      <w:r w:rsidRPr="00247FD1">
        <w:rPr>
          <w:rFonts w:ascii="Arial" w:hAnsi="Arial" w:cs="Arial"/>
          <w:b/>
          <w:sz w:val="22"/>
          <w:szCs w:val="22"/>
        </w:rPr>
        <w:t>-202</w:t>
      </w:r>
      <w:r w:rsidR="00A145CC">
        <w:rPr>
          <w:rFonts w:ascii="Arial" w:hAnsi="Arial" w:cs="Arial"/>
          <w:b/>
          <w:sz w:val="22"/>
          <w:szCs w:val="22"/>
        </w:rPr>
        <w:t>7</w:t>
      </w:r>
      <w:r w:rsidR="00E21259" w:rsidRPr="00247FD1">
        <w:rPr>
          <w:rFonts w:ascii="Arial" w:hAnsi="Arial" w:cs="Arial"/>
          <w:b/>
          <w:sz w:val="22"/>
          <w:szCs w:val="22"/>
        </w:rPr>
        <w:t>.</w:t>
      </w:r>
    </w:p>
    <w:p w14:paraId="231AE6B3" w14:textId="77777777" w:rsidR="00623273" w:rsidRPr="00247FD1" w:rsidRDefault="00623273" w:rsidP="00290D8A">
      <w:pPr>
        <w:widowControl/>
        <w:spacing w:line="240" w:lineRule="auto"/>
        <w:rPr>
          <w:rFonts w:ascii="Arial" w:hAnsi="Arial" w:cs="Arial"/>
          <w:b/>
          <w:sz w:val="22"/>
          <w:szCs w:val="22"/>
        </w:rPr>
      </w:pPr>
    </w:p>
    <w:p w14:paraId="68A7B154" w14:textId="19E31027" w:rsidR="00E21259" w:rsidRPr="00247FD1" w:rsidRDefault="00E21259" w:rsidP="00290D8A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La Información referente a esta </w:t>
      </w:r>
      <w:r w:rsidR="00482516" w:rsidRPr="00247FD1">
        <w:rPr>
          <w:rFonts w:ascii="Arial" w:hAnsi="Arial" w:cs="Arial"/>
          <w:sz w:val="22"/>
          <w:szCs w:val="22"/>
        </w:rPr>
        <w:t>convocatoria,</w:t>
      </w:r>
      <w:r w:rsidRPr="00247FD1">
        <w:rPr>
          <w:rFonts w:ascii="Arial" w:hAnsi="Arial" w:cs="Arial"/>
          <w:sz w:val="22"/>
          <w:szCs w:val="22"/>
        </w:rPr>
        <w:t xml:space="preserve"> así como los anexos respectivos estarán disponibles para los Jefes de Programa e Investigadores por email institucional y disponibles en nuestra WEB de Investigación</w:t>
      </w:r>
      <w:r w:rsidR="00623273" w:rsidRPr="00247FD1">
        <w:rPr>
          <w:rFonts w:ascii="Arial" w:hAnsi="Arial" w:cs="Arial"/>
          <w:sz w:val="22"/>
          <w:szCs w:val="22"/>
        </w:rPr>
        <w:t xml:space="preserve">: </w:t>
      </w:r>
      <w:hyperlink r:id="rId9" w:history="1">
        <w:r w:rsidR="0017104E" w:rsidRPr="00247FD1">
          <w:rPr>
            <w:rStyle w:val="Hipervnculo"/>
            <w:rFonts w:ascii="Arial" w:hAnsi="Arial" w:cs="Arial"/>
            <w:sz w:val="22"/>
            <w:szCs w:val="22"/>
          </w:rPr>
          <w:t>https://uisek.edu.ec/investigacion/</w:t>
        </w:r>
      </w:hyperlink>
      <w:r w:rsidR="0017104E" w:rsidRPr="00247FD1">
        <w:rPr>
          <w:rFonts w:ascii="Arial" w:hAnsi="Arial" w:cs="Arial"/>
          <w:sz w:val="22"/>
          <w:szCs w:val="22"/>
        </w:rPr>
        <w:t xml:space="preserve"> - </w:t>
      </w:r>
      <w:hyperlink r:id="rId10" w:history="1">
        <w:r w:rsidRPr="00247FD1">
          <w:rPr>
            <w:rStyle w:val="Hipervnculo"/>
            <w:rFonts w:ascii="Arial" w:hAnsi="Arial" w:cs="Arial"/>
            <w:sz w:val="22"/>
            <w:szCs w:val="22"/>
          </w:rPr>
          <w:t>https://uisek.edu.ec/investigacion/management-of-dii/</w:t>
        </w:r>
      </w:hyperlink>
      <w:r w:rsidRPr="00247FD1">
        <w:rPr>
          <w:rFonts w:ascii="Arial" w:hAnsi="Arial" w:cs="Arial"/>
          <w:sz w:val="22"/>
          <w:szCs w:val="22"/>
        </w:rPr>
        <w:t xml:space="preserve"> (Convocatoria 202</w:t>
      </w:r>
      <w:r w:rsidR="00A145CC">
        <w:rPr>
          <w:rFonts w:ascii="Arial" w:hAnsi="Arial" w:cs="Arial"/>
          <w:sz w:val="22"/>
          <w:szCs w:val="22"/>
        </w:rPr>
        <w:t>6</w:t>
      </w:r>
      <w:r w:rsidRPr="00247FD1">
        <w:rPr>
          <w:rFonts w:ascii="Arial" w:hAnsi="Arial" w:cs="Arial"/>
          <w:sz w:val="22"/>
          <w:szCs w:val="22"/>
        </w:rPr>
        <w:t>-202</w:t>
      </w:r>
      <w:r w:rsidR="00A145CC">
        <w:rPr>
          <w:rFonts w:ascii="Arial" w:hAnsi="Arial" w:cs="Arial"/>
          <w:sz w:val="22"/>
          <w:szCs w:val="22"/>
        </w:rPr>
        <w:t>7</w:t>
      </w:r>
      <w:r w:rsidRPr="00247FD1">
        <w:rPr>
          <w:rFonts w:ascii="Arial" w:hAnsi="Arial" w:cs="Arial"/>
          <w:sz w:val="22"/>
          <w:szCs w:val="22"/>
        </w:rPr>
        <w:t>)</w:t>
      </w:r>
    </w:p>
    <w:p w14:paraId="7357377B" w14:textId="77777777" w:rsidR="00290D8A" w:rsidRPr="00247FD1" w:rsidRDefault="00290D8A" w:rsidP="00867AB8">
      <w:pPr>
        <w:widowControl/>
        <w:spacing w:line="240" w:lineRule="auto"/>
        <w:rPr>
          <w:rFonts w:ascii="Arial" w:hAnsi="Arial" w:cs="Arial"/>
          <w:sz w:val="22"/>
          <w:szCs w:val="22"/>
        </w:rPr>
      </w:pPr>
    </w:p>
    <w:p w14:paraId="5610BA50" w14:textId="1895A6BC" w:rsidR="00D36988" w:rsidRPr="00247FD1" w:rsidRDefault="00E21259" w:rsidP="00126500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t xml:space="preserve">Los proponentes pueden sugerir uno o dos revisores potenciales para su propuesta. La DII podrá o no seleccionar alguno de los revisores junto con otro </w:t>
      </w:r>
      <w:r w:rsidR="00482516" w:rsidRPr="00247FD1">
        <w:rPr>
          <w:rFonts w:ascii="Arial" w:hAnsi="Arial" w:cs="Arial"/>
          <w:sz w:val="22"/>
          <w:szCs w:val="22"/>
        </w:rPr>
        <w:t>de nuestra</w:t>
      </w:r>
      <w:r w:rsidRPr="00247FD1">
        <w:rPr>
          <w:rFonts w:ascii="Arial" w:hAnsi="Arial" w:cs="Arial"/>
          <w:sz w:val="22"/>
          <w:szCs w:val="22"/>
        </w:rPr>
        <w:t xml:space="preserve"> base de datos.</w:t>
      </w:r>
      <w:r w:rsidR="0017104E" w:rsidRPr="00247FD1">
        <w:rPr>
          <w:rFonts w:ascii="Arial" w:hAnsi="Arial" w:cs="Arial"/>
          <w:sz w:val="22"/>
          <w:szCs w:val="22"/>
        </w:rPr>
        <w:t xml:space="preserve"> </w:t>
      </w:r>
      <w:r w:rsidR="00BE3834" w:rsidRPr="00247FD1">
        <w:rPr>
          <w:rFonts w:ascii="Arial" w:hAnsi="Arial" w:cs="Arial"/>
          <w:b/>
          <w:sz w:val="22"/>
          <w:szCs w:val="22"/>
        </w:rPr>
        <w:t>La convocatoria por fondos será altamente competitiva y sujeta a propuesta de calidad científica</w:t>
      </w:r>
    </w:p>
    <w:p w14:paraId="330A41C4" w14:textId="68D66399" w:rsidR="00D36988" w:rsidRPr="00247FD1" w:rsidRDefault="00D36988" w:rsidP="00126500">
      <w:pPr>
        <w:widowControl/>
        <w:spacing w:line="240" w:lineRule="auto"/>
        <w:rPr>
          <w:rFonts w:ascii="Arial" w:hAnsi="Arial" w:cs="Arial"/>
          <w:sz w:val="22"/>
          <w:szCs w:val="22"/>
        </w:rPr>
      </w:pPr>
    </w:p>
    <w:p w14:paraId="2116DFAF" w14:textId="08233972" w:rsidR="00CC03DE" w:rsidRPr="00247FD1" w:rsidRDefault="00CC03DE" w:rsidP="00CC03DE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lastRenderedPageBreak/>
        <w:t xml:space="preserve">RESUMEN ESTRUCTURADO </w:t>
      </w:r>
      <w:r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 xml:space="preserve">(400 palabras). Subtítulos: Marco introductorio, </w:t>
      </w:r>
      <w:r w:rsidR="006D5E41"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 xml:space="preserve">mérito intelectual del marco de investigación, </w:t>
      </w:r>
      <w:r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>Problema, Hipótesis</w:t>
      </w:r>
      <w:r w:rsidR="006D5E41"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 xml:space="preserve"> central</w:t>
      </w:r>
      <w:r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 xml:space="preserve">, Objetivo general, métodos, resultados esperados y su </w:t>
      </w:r>
      <w:r w:rsidR="006D5E41"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>posible impacto o significado</w:t>
      </w:r>
      <w:r w:rsidRPr="00247FD1">
        <w:rPr>
          <w:rFonts w:ascii="Arial" w:hAnsi="Arial" w:cs="Arial"/>
          <w:b w:val="0"/>
          <w:bCs/>
          <w:color w:val="000000" w:themeColor="text1"/>
          <w:sz w:val="22"/>
          <w:szCs w:val="22"/>
          <w:lang w:val="es-ES_tradnl"/>
        </w:rPr>
        <w:t>.</w:t>
      </w:r>
    </w:p>
    <w:p w14:paraId="631CAFA5" w14:textId="5E8B42E1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F9187D5" w14:textId="2D14C4E8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0D2B98C" w14:textId="7F24EB59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4665BE13" w14:textId="4839CBC6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C4B41D8" w14:textId="1E29F049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49F3DAE3" w14:textId="2B21236A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31585108" w14:textId="24296A3D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3DD60D4" w14:textId="3ED88779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3D1FA5C" w14:textId="797E673F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14BD533" w14:textId="553EBC00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2BF27DD" w14:textId="5A6922C0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E66F4F2" w14:textId="1ECFAF8C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08E5A37" w14:textId="1027A6FB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C3DAB19" w14:textId="44D9B599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F188E6A" w14:textId="1C1C5E90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7647D14" w14:textId="351F15AC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48F442D" w14:textId="073719EA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7E9D5E3" w14:textId="10BF41EE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451007C" w14:textId="028C514B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C175F38" w14:textId="07ACD14C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BE614F3" w14:textId="14BE5492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4BF118B" w14:textId="1110FDA8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3DFC8AF" w14:textId="4B22B352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D463126" w14:textId="58D848E8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7C71DEC5" w14:textId="377C1A63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F0D1451" w14:textId="23D144CA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E48B94C" w14:textId="36F97020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A4F5B76" w14:textId="71747D8E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D019990" w14:textId="616CEF38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B22233E" w14:textId="57AECA94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79E6D6D" w14:textId="77777777" w:rsidR="00157042" w:rsidRPr="00247FD1" w:rsidRDefault="00157042" w:rsidP="0015704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1D5C7E9" w14:textId="3CC42B3D" w:rsidR="00CC03DE" w:rsidRPr="00247FD1" w:rsidRDefault="00CC03DE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CBB8D6A" w14:textId="522CF592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1D5C89E" w14:textId="217E226D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EFB7EF1" w14:textId="1141F178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9D93D45" w14:textId="0E104E25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2929F42" w14:textId="6DF47B32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7270D4C" w14:textId="1035F840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1816859" w14:textId="5C8CE18B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3B568B7" w14:textId="017F03E9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0C5A371" w14:textId="391BD675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BFF1283" w14:textId="0376328A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87D90DA" w14:textId="342AE84B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D1E4AB4" w14:textId="3E24C3D7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379F10A" w14:textId="1820CF9F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DC9C913" w14:textId="0133AE3B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6AFB61F" w14:textId="0DEA8EF2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A7A8405" w14:textId="77777777" w:rsidR="005C02DA" w:rsidRPr="00247FD1" w:rsidRDefault="005C02DA" w:rsidP="00CC03D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ED088A3" w14:textId="77777777" w:rsidR="00CC03DE" w:rsidRPr="00247FD1" w:rsidRDefault="00CC03DE" w:rsidP="00126500">
      <w:pPr>
        <w:widowControl/>
        <w:spacing w:line="240" w:lineRule="auto"/>
        <w:rPr>
          <w:rFonts w:ascii="Arial" w:hAnsi="Arial" w:cs="Arial"/>
          <w:sz w:val="22"/>
          <w:szCs w:val="22"/>
          <w:lang w:val="es-EC"/>
        </w:rPr>
      </w:pPr>
    </w:p>
    <w:p w14:paraId="7D56D17E" w14:textId="239AD00E" w:rsidR="00926AD2" w:rsidRPr="00247FD1" w:rsidRDefault="00926AD2" w:rsidP="00926AD2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lastRenderedPageBreak/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1</w:t>
      </w:r>
    </w:p>
    <w:p w14:paraId="06AFD50C" w14:textId="43E877F0" w:rsidR="00926AD2" w:rsidRPr="00247FD1" w:rsidRDefault="00926AD2" w:rsidP="00926AD2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DATOS GENERALES</w:t>
      </w:r>
    </w:p>
    <w:p w14:paraId="228CF405" w14:textId="77777777" w:rsidR="00926AD2" w:rsidRPr="00247FD1" w:rsidRDefault="00926AD2" w:rsidP="00926AD2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147A224F" w14:textId="77777777" w:rsidR="00926AD2" w:rsidRPr="00247FD1" w:rsidRDefault="00926AD2" w:rsidP="00926AD2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5"/>
      </w:tblGrid>
      <w:tr w:rsidR="00834436" w:rsidRPr="00247FD1" w14:paraId="0CB9106A" w14:textId="77777777" w:rsidTr="00834436">
        <w:tc>
          <w:tcPr>
            <w:tcW w:w="5000" w:type="pct"/>
          </w:tcPr>
          <w:p w14:paraId="170FFB84" w14:textId="07DC09E0" w:rsidR="003A5CA1" w:rsidRPr="00247FD1" w:rsidRDefault="003A5CA1" w:rsidP="003A5CA1">
            <w:pPr>
              <w:pStyle w:val="Els-NoIndent"/>
              <w:ind w:left="142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Título de</w:t>
            </w:r>
            <w:r w:rsidR="009A2629"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 xml:space="preserve"> la Propuesta </w:t>
            </w: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de Investigación</w:t>
            </w:r>
          </w:p>
          <w:p w14:paraId="7AD306CE" w14:textId="5B30B9CA" w:rsidR="00834436" w:rsidRPr="00247FD1" w:rsidRDefault="003A5CA1" w:rsidP="003A5CA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r w:rsidR="00834436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del Proyecto de Investigación]</w:t>
            </w:r>
          </w:p>
        </w:tc>
      </w:tr>
      <w:tr w:rsidR="00834436" w:rsidRPr="00247FD1" w14:paraId="73A265EB" w14:textId="77777777" w:rsidTr="00834436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096C8CE" w14:textId="77777777" w:rsidR="00834436" w:rsidRPr="00247FD1" w:rsidRDefault="00834436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B6966AD" w14:textId="36F330BF" w:rsidR="00926AD2" w:rsidRPr="00247FD1" w:rsidRDefault="00926AD2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AA1D96B" w14:textId="77777777" w:rsidR="003F00AB" w:rsidRPr="00247FD1" w:rsidRDefault="003F00AB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D2367F8" w14:textId="2E89FF57" w:rsidR="00B22249" w:rsidRPr="00247FD1" w:rsidRDefault="00B22249" w:rsidP="00B22249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Modalidad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B22249" w:rsidRPr="00247FD1" w14:paraId="53AEF447" w14:textId="77777777" w:rsidTr="007B6B24">
        <w:tc>
          <w:tcPr>
            <w:tcW w:w="2500" w:type="pct"/>
          </w:tcPr>
          <w:p w14:paraId="42587288" w14:textId="3E086930" w:rsidR="00B22249" w:rsidRPr="00247FD1" w:rsidRDefault="00B22249" w:rsidP="00B22249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9D6481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Grupo Senior, Grupo Junior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2500" w:type="pct"/>
          </w:tcPr>
          <w:p w14:paraId="562E924A" w14:textId="6F1F75A3" w:rsidR="00B22249" w:rsidRPr="00247FD1" w:rsidRDefault="00B22249" w:rsidP="00B22249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9D6481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Semilla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B22249" w:rsidRPr="00247FD1" w14:paraId="6350B7D9" w14:textId="77777777" w:rsidTr="007B6B24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9DE27FF" w14:textId="77777777" w:rsidR="00B22249" w:rsidRPr="00247FD1" w:rsidRDefault="00B22249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AB16A88" w14:textId="77777777" w:rsidR="00B22249" w:rsidRPr="00247FD1" w:rsidRDefault="00B22249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AA9F4DF" w14:textId="77777777" w:rsidR="00B22249" w:rsidRPr="00247FD1" w:rsidRDefault="00B22249" w:rsidP="00B22249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0033B02" w14:textId="77777777" w:rsidR="003F00AB" w:rsidRPr="00247FD1" w:rsidRDefault="003F00AB" w:rsidP="003F00A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6FB5EDF" w14:textId="2350FDE2" w:rsidR="003F00AB" w:rsidRPr="00247FD1" w:rsidRDefault="003F00AB" w:rsidP="003F00A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Financiamiento Institucional </w:t>
      </w:r>
      <w:r w:rsidR="002A0B4F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que solicita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- UISEK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"/>
        <w:gridCol w:w="1805"/>
        <w:gridCol w:w="2631"/>
        <w:gridCol w:w="2126"/>
        <w:gridCol w:w="2125"/>
      </w:tblGrid>
      <w:tr w:rsidR="00094F05" w:rsidRPr="00247FD1" w14:paraId="02E91385" w14:textId="69D085E0" w:rsidTr="00094F05">
        <w:tc>
          <w:tcPr>
            <w:tcW w:w="347" w:type="pct"/>
          </w:tcPr>
          <w:p w14:paraId="162E225D" w14:textId="1EDB8471" w:rsidR="00094F05" w:rsidRPr="00247FD1" w:rsidRDefault="00094F05" w:rsidP="00094F0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[Semilla]</w:t>
            </w:r>
          </w:p>
        </w:tc>
        <w:tc>
          <w:tcPr>
            <w:tcW w:w="975" w:type="pct"/>
          </w:tcPr>
          <w:p w14:paraId="7DC3CB14" w14:textId="77777777" w:rsidR="00094F05" w:rsidRPr="00247FD1" w:rsidRDefault="00094F05" w:rsidP="00094F0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399" w:type="pct"/>
          </w:tcPr>
          <w:p w14:paraId="48113543" w14:textId="2439B2CA" w:rsidR="00094F05" w:rsidRPr="00247FD1" w:rsidRDefault="00094F05" w:rsidP="00094F0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6D3FC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Grupo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140" w:type="pct"/>
            <w:tcBorders>
              <w:left w:val="nil"/>
            </w:tcBorders>
          </w:tcPr>
          <w:p w14:paraId="7B938436" w14:textId="7CE2FD99" w:rsidR="00094F05" w:rsidRPr="00247FD1" w:rsidRDefault="00094F05" w:rsidP="00094F0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[Estratégico]</w:t>
            </w:r>
          </w:p>
        </w:tc>
        <w:tc>
          <w:tcPr>
            <w:tcW w:w="1139" w:type="pct"/>
            <w:tcBorders>
              <w:left w:val="nil"/>
            </w:tcBorders>
          </w:tcPr>
          <w:p w14:paraId="7FACCE58" w14:textId="0D38D446" w:rsidR="00094F05" w:rsidRPr="00247FD1" w:rsidRDefault="00094F05" w:rsidP="00094F0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[Innovación]</w:t>
            </w:r>
          </w:p>
        </w:tc>
      </w:tr>
      <w:tr w:rsidR="00094F05" w:rsidRPr="00247FD1" w14:paraId="2058A923" w14:textId="2374FC5C" w:rsidTr="00094F05">
        <w:tc>
          <w:tcPr>
            <w:tcW w:w="1322" w:type="pct"/>
            <w:gridSpan w:val="2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56BB702" w14:textId="77777777" w:rsidR="00094F05" w:rsidRPr="00247FD1" w:rsidRDefault="00094F05" w:rsidP="00094F05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399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CEADE95" w14:textId="77777777" w:rsidR="00094F05" w:rsidRPr="00247FD1" w:rsidRDefault="00094F05" w:rsidP="00094F05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14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F751462" w14:textId="77777777" w:rsidR="00094F05" w:rsidRPr="00247FD1" w:rsidRDefault="00094F05" w:rsidP="00094F05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139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A020899" w14:textId="77777777" w:rsidR="00094F05" w:rsidRPr="00247FD1" w:rsidRDefault="00094F05" w:rsidP="00094F05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045D5C4A" w14:textId="77777777" w:rsidR="003F00AB" w:rsidRPr="00247FD1" w:rsidRDefault="003F00AB" w:rsidP="003F00A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7014CFFE" w14:textId="1E589579" w:rsidR="004B57CB" w:rsidRPr="00247FD1" w:rsidRDefault="004B57CB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7D01E07" w14:textId="4E824B9F" w:rsidR="004B57CB" w:rsidRPr="00247FD1" w:rsidRDefault="004B57CB" w:rsidP="004B57C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Requiere Comité de </w:t>
      </w:r>
      <w:r w:rsidR="005F703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Bioé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tica </w:t>
      </w:r>
      <w:r w:rsidR="005F703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(CEISH)</w:t>
      </w:r>
      <w:r w:rsidR="008A7F5F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 Rellenar apartado No.11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834436" w:rsidRPr="00247FD1" w14:paraId="3E3A507A" w14:textId="77777777" w:rsidTr="004B57CB">
        <w:tc>
          <w:tcPr>
            <w:tcW w:w="2500" w:type="pct"/>
          </w:tcPr>
          <w:p w14:paraId="31C79819" w14:textId="4B65E4CE" w:rsidR="00834436" w:rsidRPr="00247FD1" w:rsidRDefault="00834436" w:rsidP="004B57C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4B57CB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No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2500" w:type="pct"/>
          </w:tcPr>
          <w:p w14:paraId="5122C708" w14:textId="47165654" w:rsidR="00834436" w:rsidRPr="00247FD1" w:rsidRDefault="00834436" w:rsidP="004B57C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4B57CB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Sí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834436" w:rsidRPr="00247FD1" w14:paraId="2860C6AA" w14:textId="77777777" w:rsidTr="004B57CB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E2E389A" w14:textId="77777777" w:rsidR="00834436" w:rsidRPr="00247FD1" w:rsidRDefault="00834436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E3E5572" w14:textId="77777777" w:rsidR="00834436" w:rsidRPr="00247FD1" w:rsidRDefault="00834436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14285AF" w14:textId="362C1E1A" w:rsidR="00114002" w:rsidRPr="00247FD1" w:rsidRDefault="00114002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58B9DF1" w14:textId="77777777" w:rsidR="009A444C" w:rsidRPr="00247FD1" w:rsidRDefault="009A444C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3A8A2C7D" w14:textId="4F7B33DE" w:rsidR="004B57CB" w:rsidRPr="00247FD1" w:rsidRDefault="004B57CB" w:rsidP="004B57C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Requiere </w:t>
      </w:r>
      <w:r w:rsidR="00B22249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Permisos</w:t>
      </w:r>
      <w:r w:rsidR="00E6436E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Ambientales 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4B57CB" w:rsidRPr="00247FD1" w14:paraId="1DEFB790" w14:textId="77777777" w:rsidTr="007B6B24">
        <w:tc>
          <w:tcPr>
            <w:tcW w:w="2500" w:type="pct"/>
          </w:tcPr>
          <w:p w14:paraId="61D98C27" w14:textId="77777777" w:rsidR="004B57CB" w:rsidRPr="00247FD1" w:rsidRDefault="004B57CB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[No]</w:t>
            </w:r>
          </w:p>
        </w:tc>
        <w:tc>
          <w:tcPr>
            <w:tcW w:w="2500" w:type="pct"/>
          </w:tcPr>
          <w:p w14:paraId="71E29EB7" w14:textId="77777777" w:rsidR="004B57CB" w:rsidRPr="00247FD1" w:rsidRDefault="004B57CB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[Sí]</w:t>
            </w:r>
          </w:p>
        </w:tc>
      </w:tr>
      <w:tr w:rsidR="004B57CB" w:rsidRPr="00247FD1" w14:paraId="670F1181" w14:textId="77777777" w:rsidTr="007B6B24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061C424" w14:textId="77777777" w:rsidR="004B57CB" w:rsidRPr="00247FD1" w:rsidRDefault="004B57CB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1AE4EBB" w14:textId="77777777" w:rsidR="004B57CB" w:rsidRPr="00247FD1" w:rsidRDefault="004B57CB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81F7D32" w14:textId="3E6FA015" w:rsidR="004B57CB" w:rsidRPr="00247FD1" w:rsidRDefault="004B57CB" w:rsidP="004B57C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B5D119B" w14:textId="77777777" w:rsidR="003D2EA0" w:rsidRPr="00247FD1" w:rsidRDefault="003D2EA0" w:rsidP="004B57C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9BFCD1B" w14:textId="0F867BFA" w:rsidR="009A444C" w:rsidRPr="00247FD1" w:rsidRDefault="003D2EA0" w:rsidP="004B57C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Características</w:t>
      </w:r>
      <w:r w:rsidR="002E549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Programáticas</w:t>
      </w:r>
      <w:r w:rsidR="00B66B6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(UNESCO, SENESCYT)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1269"/>
        <w:gridCol w:w="1242"/>
        <w:gridCol w:w="1523"/>
        <w:gridCol w:w="1373"/>
        <w:gridCol w:w="1437"/>
        <w:gridCol w:w="1514"/>
      </w:tblGrid>
      <w:tr w:rsidR="00CA48FE" w:rsidRPr="00247FD1" w14:paraId="2102E0E8" w14:textId="10CCD1DA" w:rsidTr="003D2EA0">
        <w:tc>
          <w:tcPr>
            <w:tcW w:w="1433" w:type="dxa"/>
          </w:tcPr>
          <w:p w14:paraId="524631F4" w14:textId="6AAFC25E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color w:val="000000" w:themeColor="text1"/>
                <w:szCs w:val="22"/>
                <w:lang w:val="es-ES_tradnl"/>
              </w:rPr>
            </w:pPr>
            <w:commentRangeStart w:id="0"/>
          </w:p>
          <w:p w14:paraId="55E20A49" w14:textId="076895C4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[PROGRAMA]</w:t>
            </w:r>
          </w:p>
        </w:tc>
        <w:tc>
          <w:tcPr>
            <w:tcW w:w="1330" w:type="dxa"/>
          </w:tcPr>
          <w:p w14:paraId="420B300C" w14:textId="77777777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color w:val="000000" w:themeColor="text1"/>
                <w:szCs w:val="22"/>
                <w:lang w:val="es-ES_tradnl"/>
              </w:rPr>
            </w:pPr>
          </w:p>
          <w:p w14:paraId="5BB17ECA" w14:textId="14DECA7F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[LÍNEA]</w:t>
            </w:r>
            <w:commentRangeEnd w:id="0"/>
            <w:r w:rsidR="00EB0305" w:rsidRPr="00247FD1">
              <w:rPr>
                <w:rStyle w:val="Refdecomentario"/>
                <w:rFonts w:ascii="Arial" w:hAnsi="Arial" w:cs="Arial"/>
                <w:szCs w:val="22"/>
                <w:lang w:val="es-ES_tradnl"/>
              </w:rPr>
              <w:commentReference w:id="0"/>
            </w:r>
          </w:p>
        </w:tc>
        <w:tc>
          <w:tcPr>
            <w:tcW w:w="1352" w:type="dxa"/>
          </w:tcPr>
          <w:p w14:paraId="7A0948D3" w14:textId="77777777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color w:val="000000" w:themeColor="text1"/>
                <w:szCs w:val="22"/>
                <w:lang w:val="es-ES_tradnl"/>
              </w:rPr>
            </w:pPr>
            <w:commentRangeStart w:id="1"/>
          </w:p>
          <w:p w14:paraId="4359F748" w14:textId="6539EB6B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[CAMPO AMPLIO]</w:t>
            </w:r>
          </w:p>
        </w:tc>
        <w:tc>
          <w:tcPr>
            <w:tcW w:w="1433" w:type="dxa"/>
          </w:tcPr>
          <w:p w14:paraId="6D704E35" w14:textId="1371DB05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[CAMPO ESPECIFICO]</w:t>
            </w:r>
            <w:commentRangeEnd w:id="1"/>
            <w:r w:rsidR="00EB0305" w:rsidRPr="00247FD1">
              <w:rPr>
                <w:rStyle w:val="Refdecomentario"/>
                <w:rFonts w:ascii="Arial" w:hAnsi="Arial" w:cs="Arial"/>
                <w:szCs w:val="22"/>
                <w:lang w:val="es-ES_tradnl"/>
              </w:rPr>
              <w:commentReference w:id="1"/>
            </w:r>
          </w:p>
        </w:tc>
        <w:tc>
          <w:tcPr>
            <w:tcW w:w="1425" w:type="dxa"/>
          </w:tcPr>
          <w:p w14:paraId="192FDBDE" w14:textId="77777777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color w:val="000000" w:themeColor="text1"/>
                <w:szCs w:val="22"/>
                <w:lang w:val="es-ES_tradnl"/>
              </w:rPr>
            </w:pPr>
          </w:p>
          <w:p w14:paraId="08754B48" w14:textId="3E4FDF21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[DISCIPLINA]</w:t>
            </w:r>
          </w:p>
        </w:tc>
        <w:tc>
          <w:tcPr>
            <w:tcW w:w="1554" w:type="dxa"/>
          </w:tcPr>
          <w:p w14:paraId="16D5BEBC" w14:textId="20EE8373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</w:t>
            </w:r>
            <w:r w:rsidR="006D3FC7"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Impacto: científico, social, económico, otro</w:t>
            </w: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]</w:t>
            </w:r>
            <w:r w:rsidR="006D3FC7"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 xml:space="preserve"> (CACES)</w:t>
            </w:r>
          </w:p>
        </w:tc>
        <w:tc>
          <w:tcPr>
            <w:tcW w:w="1210" w:type="dxa"/>
          </w:tcPr>
          <w:p w14:paraId="1C9B48FA" w14:textId="2C9239AA" w:rsidR="00CA48FE" w:rsidRPr="00247FD1" w:rsidRDefault="00CA48FE" w:rsidP="00CA48FE">
            <w:pPr>
              <w:pStyle w:val="Els-body-text"/>
              <w:ind w:firstLine="0"/>
              <w:jc w:val="center"/>
              <w:rPr>
                <w:rFonts w:ascii="Arial" w:hAnsi="Arial" w:cs="Arial"/>
                <w:color w:val="000000" w:themeColor="text1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>[RESULTADO</w:t>
            </w:r>
            <w:r w:rsidR="006D3FC7"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 xml:space="preserve"> GENERAL</w:t>
            </w:r>
            <w:r w:rsidRPr="00247FD1">
              <w:rPr>
                <w:rFonts w:ascii="Arial" w:hAnsi="Arial" w:cs="Arial"/>
                <w:color w:val="000000" w:themeColor="text1"/>
                <w:szCs w:val="22"/>
                <w:lang w:val="es-ES_tradnl"/>
              </w:rPr>
              <w:t xml:space="preserve"> INVESTIGACIÓN]</w:t>
            </w:r>
          </w:p>
        </w:tc>
      </w:tr>
      <w:tr w:rsidR="003D2EA0" w:rsidRPr="00247FD1" w14:paraId="7E1A38A5" w14:textId="0C4B5BD1" w:rsidTr="003D2EA0">
        <w:tc>
          <w:tcPr>
            <w:tcW w:w="1433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371D6C9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39E14418" w14:textId="77777777" w:rsidR="003D2EA0" w:rsidRPr="00247FD1" w:rsidRDefault="003D2EA0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6A486B40" w14:textId="77777777" w:rsidR="003D2EA0" w:rsidRPr="00247FD1" w:rsidRDefault="003D2EA0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067AD703" w14:textId="378E5465" w:rsidR="003D2EA0" w:rsidRPr="00247FD1" w:rsidRDefault="003D2EA0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3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1974071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35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2900B4A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43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B0DE05D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42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E651865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55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7658E8B" w14:textId="77777777" w:rsidR="00CA48FE" w:rsidRPr="00247FD1" w:rsidRDefault="00CA48FE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210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20E0EDB" w14:textId="49F05014" w:rsidR="00EB0305" w:rsidRPr="00247FD1" w:rsidRDefault="00EB0305" w:rsidP="00CA48FE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1BE9E1E4" w14:textId="3A6F7A50" w:rsidR="00926AD2" w:rsidRPr="00247FD1" w:rsidRDefault="00926AD2" w:rsidP="007D5058">
      <w:pPr>
        <w:pStyle w:val="Els-body-text"/>
        <w:ind w:firstLine="0"/>
        <w:rPr>
          <w:rFonts w:ascii="Arial" w:hAnsi="Arial" w:cs="Arial"/>
          <w:sz w:val="22"/>
          <w:szCs w:val="22"/>
          <w:lang w:val="es-ES_tradnl"/>
        </w:rPr>
      </w:pPr>
    </w:p>
    <w:p w14:paraId="42D893DA" w14:textId="77777777" w:rsidR="0017104E" w:rsidRPr="00247FD1" w:rsidRDefault="0017104E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3FBAC9A" w14:textId="6A61A469" w:rsidR="00CA6A83" w:rsidRPr="00247FD1" w:rsidRDefault="00CA6A83" w:rsidP="00CA6A83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commentRangeStart w:id="2"/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Duración</w:t>
      </w:r>
      <w:r w:rsidR="00C625A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en tiempo</w:t>
      </w:r>
      <w:commentRangeEnd w:id="2"/>
      <w:r w:rsidR="005D6939" w:rsidRPr="00247FD1">
        <w:rPr>
          <w:rStyle w:val="Refdecomentario"/>
          <w:rFonts w:ascii="Arial" w:hAnsi="Arial" w:cs="Arial"/>
          <w:sz w:val="22"/>
          <w:szCs w:val="22"/>
          <w:lang w:val="es-ES_tradnl"/>
        </w:rPr>
        <w:commentReference w:id="2"/>
      </w:r>
      <w:r w:rsidR="00C75DD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de </w:t>
      </w:r>
      <w:r w:rsidR="001E6F7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esta</w:t>
      </w:r>
      <w:r w:rsidR="00C75DD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fase 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CA6A83" w:rsidRPr="00247FD1" w14:paraId="26631B9F" w14:textId="77777777" w:rsidTr="007B6B24">
        <w:tc>
          <w:tcPr>
            <w:tcW w:w="2500" w:type="pct"/>
          </w:tcPr>
          <w:p w14:paraId="691937CE" w14:textId="3B640BC1" w:rsidR="00CA6A83" w:rsidRPr="00247FD1" w:rsidRDefault="00CA6A83" w:rsidP="00CA6A8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[Desde]</w:t>
            </w:r>
          </w:p>
        </w:tc>
        <w:tc>
          <w:tcPr>
            <w:tcW w:w="2500" w:type="pct"/>
          </w:tcPr>
          <w:p w14:paraId="077ECBF5" w14:textId="7A9C2C7E" w:rsidR="00CA6A83" w:rsidRPr="00247FD1" w:rsidRDefault="00CA6A83" w:rsidP="00CA6A8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[Hasta]</w:t>
            </w:r>
          </w:p>
        </w:tc>
      </w:tr>
      <w:tr w:rsidR="00CA6A83" w:rsidRPr="00247FD1" w14:paraId="20C02D7E" w14:textId="77777777" w:rsidTr="007B6B24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3275D48" w14:textId="1AD49580" w:rsidR="00CA6A83" w:rsidRPr="00247FD1" w:rsidRDefault="00B536BE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15</w:t>
            </w:r>
            <w:r w:rsidR="005D6939"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/09/202</w:t>
            </w:r>
            <w:r w:rsidR="00A145C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83267AD" w14:textId="5FFFD804" w:rsidR="00CA6A83" w:rsidRPr="00247FD1" w:rsidRDefault="005D6939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31/08/202</w:t>
            </w:r>
            <w:r w:rsidR="00A145C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7</w:t>
            </w:r>
          </w:p>
        </w:tc>
      </w:tr>
    </w:tbl>
    <w:p w14:paraId="079E05DB" w14:textId="0BEA93CD" w:rsidR="00CA6A83" w:rsidRPr="00247FD1" w:rsidRDefault="00CA6A83" w:rsidP="00CA6A83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4134E9CD" w14:textId="77777777" w:rsidR="00AC2F9C" w:rsidRPr="00247FD1" w:rsidRDefault="00AC2F9C" w:rsidP="00CA6A83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43EF0CA3" w14:textId="1768D5EB" w:rsidR="00AC2F9C" w:rsidRPr="00247FD1" w:rsidRDefault="009A2629" w:rsidP="00AC2F9C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Nueva propuesta o continuación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AC2F9C" w:rsidRPr="00247FD1" w14:paraId="1B20A683" w14:textId="77777777" w:rsidTr="007B6B24">
        <w:tc>
          <w:tcPr>
            <w:tcW w:w="2500" w:type="pct"/>
          </w:tcPr>
          <w:p w14:paraId="44C4AB85" w14:textId="3012D52A" w:rsidR="00AC2F9C" w:rsidRPr="00247FD1" w:rsidRDefault="00AC2F9C" w:rsidP="00AC2F9C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[Nuevo]</w:t>
            </w:r>
          </w:p>
        </w:tc>
        <w:tc>
          <w:tcPr>
            <w:tcW w:w="2500" w:type="pct"/>
          </w:tcPr>
          <w:p w14:paraId="47F4F325" w14:textId="0A8BB37D" w:rsidR="00AC2F9C" w:rsidRPr="00247FD1" w:rsidRDefault="00AC2F9C" w:rsidP="00AC2F9C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[Continuación]</w:t>
            </w:r>
          </w:p>
        </w:tc>
      </w:tr>
      <w:tr w:rsidR="00AC2F9C" w:rsidRPr="00247FD1" w14:paraId="45CCB965" w14:textId="77777777" w:rsidTr="007B6B24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EA0C1C9" w14:textId="77777777" w:rsidR="00AC2F9C" w:rsidRPr="00247FD1" w:rsidRDefault="00AC2F9C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8371FD4" w14:textId="77777777" w:rsidR="00AC2F9C" w:rsidRPr="00247FD1" w:rsidRDefault="00AC2F9C" w:rsidP="007B6B2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9F12611" w14:textId="77777777" w:rsidR="00AC2F9C" w:rsidRPr="00247FD1" w:rsidRDefault="00AC2F9C" w:rsidP="00AC2F9C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32CC91C" w14:textId="1503D86C" w:rsidR="00CA6A83" w:rsidRPr="00247FD1" w:rsidRDefault="00CA6A83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FC1C8EB" w14:textId="17F35821" w:rsidR="003D2EA0" w:rsidRPr="00247FD1" w:rsidRDefault="003D2EA0" w:rsidP="003D2EA0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Localización Geográfica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8"/>
        <w:gridCol w:w="1948"/>
      </w:tblGrid>
      <w:tr w:rsidR="003D2EA0" w:rsidRPr="00247FD1" w14:paraId="603191DE" w14:textId="77777777" w:rsidTr="003D2EA0">
        <w:tc>
          <w:tcPr>
            <w:tcW w:w="1947" w:type="dxa"/>
          </w:tcPr>
          <w:p w14:paraId="47308C06" w14:textId="17CE4338" w:rsidR="003D2EA0" w:rsidRPr="00247FD1" w:rsidRDefault="003D2EA0" w:rsidP="003D2EA0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[Local]</w:t>
            </w:r>
          </w:p>
        </w:tc>
        <w:tc>
          <w:tcPr>
            <w:tcW w:w="1947" w:type="dxa"/>
          </w:tcPr>
          <w:p w14:paraId="2C78A769" w14:textId="271E2187" w:rsidR="003D2EA0" w:rsidRPr="00247FD1" w:rsidRDefault="003D2EA0" w:rsidP="003D2EA0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[Provincial]</w:t>
            </w:r>
          </w:p>
        </w:tc>
        <w:tc>
          <w:tcPr>
            <w:tcW w:w="1947" w:type="dxa"/>
          </w:tcPr>
          <w:p w14:paraId="2BBB29D5" w14:textId="34F5AA36" w:rsidR="003D2EA0" w:rsidRPr="00247FD1" w:rsidRDefault="003D2EA0" w:rsidP="003D2EA0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[Nacional]</w:t>
            </w:r>
          </w:p>
        </w:tc>
        <w:tc>
          <w:tcPr>
            <w:tcW w:w="1948" w:type="dxa"/>
          </w:tcPr>
          <w:p w14:paraId="46409D2E" w14:textId="08F147E3" w:rsidR="003D2EA0" w:rsidRPr="00247FD1" w:rsidRDefault="003D2EA0" w:rsidP="003D2EA0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[Regional]</w:t>
            </w:r>
          </w:p>
        </w:tc>
        <w:tc>
          <w:tcPr>
            <w:tcW w:w="1948" w:type="dxa"/>
          </w:tcPr>
          <w:p w14:paraId="37DACE85" w14:textId="0E4B08C8" w:rsidR="003D2EA0" w:rsidRPr="00247FD1" w:rsidRDefault="003D2EA0" w:rsidP="003D2EA0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[Internacional]</w:t>
            </w:r>
          </w:p>
        </w:tc>
      </w:tr>
      <w:tr w:rsidR="003D2EA0" w:rsidRPr="00247FD1" w14:paraId="2E3EF5AD" w14:textId="77777777" w:rsidTr="003D2EA0">
        <w:tc>
          <w:tcPr>
            <w:tcW w:w="1947" w:type="dxa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14:paraId="392F4CC6" w14:textId="77777777" w:rsidR="003D2EA0" w:rsidRPr="00247FD1" w:rsidRDefault="003D2EA0" w:rsidP="00926AD2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947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6A10BAA" w14:textId="77777777" w:rsidR="003D2EA0" w:rsidRPr="00247FD1" w:rsidRDefault="003D2EA0" w:rsidP="00926AD2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947" w:type="dxa"/>
            <w:tcBorders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B495A64" w14:textId="77777777" w:rsidR="003D2EA0" w:rsidRPr="00247FD1" w:rsidRDefault="003D2EA0" w:rsidP="00926AD2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948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581D7BCE" w14:textId="77777777" w:rsidR="003D2EA0" w:rsidRPr="00247FD1" w:rsidRDefault="003D2EA0" w:rsidP="00926AD2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948" w:type="dxa"/>
            <w:shd w:val="clear" w:color="auto" w:fill="F2F2F2" w:themeFill="background1" w:themeFillShade="F2"/>
          </w:tcPr>
          <w:p w14:paraId="7E2360A1" w14:textId="77777777" w:rsidR="003D2EA0" w:rsidRPr="00247FD1" w:rsidRDefault="003D2EA0" w:rsidP="00926AD2">
            <w:pPr>
              <w:pStyle w:val="Els-body-text"/>
              <w:ind w:firstLine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76CF6CD9" w14:textId="77777777" w:rsidR="00926AD2" w:rsidRPr="00247FD1" w:rsidRDefault="00926AD2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5AE6D18" w14:textId="65C4FC3C" w:rsidR="00926AD2" w:rsidRPr="00247FD1" w:rsidRDefault="00926AD2">
      <w:pPr>
        <w:widowControl/>
        <w:spacing w:line="240" w:lineRule="auto"/>
        <w:rPr>
          <w:rFonts w:ascii="Arial" w:hAnsi="Arial" w:cs="Arial"/>
          <w:sz w:val="22"/>
          <w:szCs w:val="22"/>
        </w:rPr>
      </w:pPr>
      <w:r w:rsidRPr="00247FD1">
        <w:rPr>
          <w:rFonts w:ascii="Arial" w:hAnsi="Arial" w:cs="Arial"/>
          <w:sz w:val="22"/>
          <w:szCs w:val="22"/>
        </w:rPr>
        <w:br w:type="page"/>
      </w:r>
    </w:p>
    <w:p w14:paraId="510D7505" w14:textId="77777777" w:rsidR="00926AD2" w:rsidRPr="00247FD1" w:rsidRDefault="00926AD2" w:rsidP="00926AD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76673D0" w14:textId="3F266510" w:rsidR="00DD18DB" w:rsidRPr="00247FD1" w:rsidRDefault="00DD18DB" w:rsidP="00DD18D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A</w:t>
      </w:r>
      <w:r w:rsidR="00FC4B8C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PARTADO</w:t>
      </w: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2</w:t>
      </w:r>
    </w:p>
    <w:p w14:paraId="1C7BC437" w14:textId="797FC7C9" w:rsidR="00F35B63" w:rsidRPr="00247FD1" w:rsidRDefault="00DD18DB" w:rsidP="00DD18D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PERSONAL DEL </w:t>
      </w:r>
      <w:r w:rsidR="00BE032E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GRUPO DE INVESTIGACIÓN</w:t>
      </w:r>
    </w:p>
    <w:p w14:paraId="287554D8" w14:textId="6C62EB15" w:rsidR="00AD755A" w:rsidRPr="00247FD1" w:rsidRDefault="00AD755A" w:rsidP="00DD18DB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E066064" w14:textId="77777777" w:rsidR="00DD18DB" w:rsidRPr="00247FD1" w:rsidRDefault="00DD18DB" w:rsidP="00DD18D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4859882F" w14:textId="62048173" w:rsidR="00DD18DB" w:rsidRPr="00247FD1" w:rsidRDefault="00DD18DB" w:rsidP="00DD18D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commentRangeStart w:id="3"/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Investigador</w:t>
      </w:r>
      <w:commentRangeEnd w:id="3"/>
      <w:r w:rsidR="005D6939" w:rsidRPr="00247FD1">
        <w:rPr>
          <w:rStyle w:val="Refdecomentario"/>
          <w:rFonts w:ascii="Arial" w:hAnsi="Arial" w:cs="Arial"/>
          <w:sz w:val="22"/>
          <w:szCs w:val="22"/>
          <w:lang w:val="es-ES_tradnl"/>
        </w:rPr>
        <w:commentReference w:id="3"/>
      </w:r>
      <w:r w:rsidR="0046125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/a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Principal</w:t>
      </w:r>
    </w:p>
    <w:p w14:paraId="140DC735" w14:textId="77777777" w:rsidR="00942B40" w:rsidRPr="00247FD1" w:rsidRDefault="00942B40" w:rsidP="00DD18D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868"/>
        <w:gridCol w:w="12"/>
      </w:tblGrid>
      <w:tr w:rsidR="00DD18DB" w:rsidRPr="00247FD1" w14:paraId="7AA3EF3B" w14:textId="77777777" w:rsidTr="00461252">
        <w:tc>
          <w:tcPr>
            <w:tcW w:w="5000" w:type="pct"/>
            <w:gridSpan w:val="3"/>
          </w:tcPr>
          <w:p w14:paraId="321F6CF6" w14:textId="0459F4D1" w:rsidR="00DD18DB" w:rsidRPr="00247FD1" w:rsidRDefault="00DD18DB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A6275F" w:rsidRPr="00247FD1" w14:paraId="7A8CEE6B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4429CFA" w14:textId="47119BFD" w:rsidR="00A6275F" w:rsidRPr="00247FD1" w:rsidRDefault="00A6275F" w:rsidP="000248C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9C49CF" w:rsidRPr="00247FD1" w14:paraId="0FEC0924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205FA28F" w14:textId="39A798CB" w:rsidR="009C49CF" w:rsidRPr="00247FD1" w:rsidRDefault="009C49CF" w:rsidP="000248C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A6275F" w:rsidRPr="00247FD1" w14:paraId="12394D41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AFACA8D" w14:textId="77777777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9C49CF" w:rsidRPr="00247FD1" w14:paraId="24C84CB7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4FDB2286" w14:textId="0D29FF87" w:rsidR="009C49CF" w:rsidRPr="00247FD1" w:rsidRDefault="009C49CF" w:rsidP="009C49C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 Institucional SEK]</w:t>
            </w:r>
          </w:p>
        </w:tc>
      </w:tr>
      <w:tr w:rsidR="00461252" w:rsidRPr="00247FD1" w14:paraId="50F9AB5B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3C39361" w14:textId="77777777" w:rsidR="00461252" w:rsidRPr="00247FD1" w:rsidRDefault="00461252" w:rsidP="009C49C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38EA9604" w14:textId="78CF202C" w:rsidTr="00461252">
        <w:tc>
          <w:tcPr>
            <w:tcW w:w="5000" w:type="pct"/>
            <w:gridSpan w:val="3"/>
          </w:tcPr>
          <w:p w14:paraId="3D121F03" w14:textId="0FBC8D6D" w:rsidR="00A6275F" w:rsidRPr="00247FD1" w:rsidRDefault="00A6275F" w:rsidP="009C49C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[Facultad]</w:t>
            </w:r>
          </w:p>
        </w:tc>
      </w:tr>
      <w:tr w:rsidR="00A6275F" w:rsidRPr="00247FD1" w14:paraId="4EA36A37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3585435" w14:textId="77777777" w:rsidR="00A6275F" w:rsidRPr="00247FD1" w:rsidRDefault="00A6275F" w:rsidP="00942B40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680FC481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1E02AF67" w14:textId="61510F86" w:rsidR="00A6275F" w:rsidRPr="00247FD1" w:rsidRDefault="00A6275F" w:rsidP="00942B40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[Categoría</w:t>
            </w:r>
            <w:r w:rsidR="0043199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Investigador</w:t>
            </w:r>
            <w:r w:rsidR="002E61F1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DII y</w:t>
            </w:r>
            <w:r w:rsidR="0043199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Escalafón docente</w:t>
            </w:r>
            <w:r w:rsidR="002E61F1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UISEK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461252" w:rsidRPr="00247FD1" w14:paraId="161DB978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F1F7D7C" w14:textId="77777777" w:rsidR="00461252" w:rsidRPr="00247FD1" w:rsidRDefault="00461252" w:rsidP="00942B40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4CA3A2D6" w14:textId="77777777" w:rsidTr="00461252">
        <w:trPr>
          <w:gridAfter w:val="1"/>
          <w:wAfter w:w="6" w:type="pct"/>
        </w:trPr>
        <w:tc>
          <w:tcPr>
            <w:tcW w:w="2497" w:type="pct"/>
          </w:tcPr>
          <w:p w14:paraId="1A9AF554" w14:textId="6806454D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3° Nivel]</w:t>
            </w:r>
          </w:p>
        </w:tc>
        <w:tc>
          <w:tcPr>
            <w:tcW w:w="2497" w:type="pct"/>
          </w:tcPr>
          <w:p w14:paraId="45C25E2C" w14:textId="5223AA07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6275F" w:rsidRPr="00247FD1" w14:paraId="33EF1418" w14:textId="77777777" w:rsidTr="00461252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E28FD5B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58C56E9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3C431629" w14:textId="77777777" w:rsidTr="00461252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199BBCF8" w14:textId="356915E1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4° Nivel]</w:t>
            </w:r>
          </w:p>
        </w:tc>
        <w:tc>
          <w:tcPr>
            <w:tcW w:w="2497" w:type="pct"/>
            <w:tcBorders>
              <w:top w:val="single" w:sz="2" w:space="0" w:color="auto"/>
            </w:tcBorders>
          </w:tcPr>
          <w:p w14:paraId="06AD2A79" w14:textId="235325B6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6275F" w:rsidRPr="00247FD1" w14:paraId="79BEF8AF" w14:textId="77777777" w:rsidTr="00461252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4FBC459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9A85482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133A402B" w14:textId="77777777" w:rsidTr="00461252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23240604" w14:textId="2766E130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[Título de </w:t>
            </w:r>
            <w:r w:rsidR="00C87C8D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PhD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2497" w:type="pct"/>
            <w:tcBorders>
              <w:top w:val="single" w:sz="2" w:space="0" w:color="auto"/>
            </w:tcBorders>
          </w:tcPr>
          <w:p w14:paraId="38078306" w14:textId="728B7A87" w:rsidR="00A6275F" w:rsidRPr="00247FD1" w:rsidRDefault="00A6275F" w:rsidP="00702FD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6275F" w:rsidRPr="00247FD1" w14:paraId="1FE1DF16" w14:textId="77777777" w:rsidTr="00461252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9839D94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9410ECF" w14:textId="77777777" w:rsidR="00A6275F" w:rsidRPr="00247FD1" w:rsidRDefault="00A6275F" w:rsidP="00702FD4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6DBDEC11" w14:textId="77777777" w:rsidTr="00461252">
        <w:tc>
          <w:tcPr>
            <w:tcW w:w="5000" w:type="pct"/>
            <w:gridSpan w:val="3"/>
          </w:tcPr>
          <w:p w14:paraId="71B9534F" w14:textId="24B82260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[Código ORCID]</w:t>
            </w:r>
          </w:p>
        </w:tc>
      </w:tr>
      <w:tr w:rsidR="00A6275F" w:rsidRPr="00247FD1" w14:paraId="3159E037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A163772" w14:textId="77777777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4A03098F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5FFB629D" w14:textId="0999B7C1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[Scopus Author ID]</w:t>
            </w:r>
          </w:p>
        </w:tc>
      </w:tr>
      <w:tr w:rsidR="00A6275F" w:rsidRPr="00247FD1" w14:paraId="206BF952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1929BB2" w14:textId="77777777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275F" w:rsidRPr="00247FD1" w14:paraId="1EDB03C5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694889CA" w14:textId="5F8142D4" w:rsidR="00A6275F" w:rsidRPr="00247FD1" w:rsidRDefault="00A6275F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[RNI - Senescyt]</w:t>
            </w:r>
          </w:p>
        </w:tc>
      </w:tr>
      <w:tr w:rsidR="00A670B2" w:rsidRPr="00247FD1" w14:paraId="263B1E14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782F698" w14:textId="77777777" w:rsidR="00A670B2" w:rsidRPr="00247FD1" w:rsidRDefault="00A670B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F926A3" w:rsidRPr="00247FD1" w14:paraId="79DEEDD5" w14:textId="77777777" w:rsidTr="00461252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35EA5580" w14:textId="0CE9802C" w:rsidR="00F926A3" w:rsidRPr="00247FD1" w:rsidRDefault="00F926A3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[Afiliación SEK – Chile]</w:t>
            </w:r>
          </w:p>
        </w:tc>
      </w:tr>
      <w:tr w:rsidR="00F926A3" w:rsidRPr="00247FD1" w14:paraId="3B88CEC6" w14:textId="77777777" w:rsidTr="00AB55BF">
        <w:tc>
          <w:tcPr>
            <w:tcW w:w="5000" w:type="pct"/>
            <w:gridSpan w:val="3"/>
            <w:shd w:val="clear" w:color="auto" w:fill="F2F2F2" w:themeFill="background1" w:themeFillShade="F2"/>
          </w:tcPr>
          <w:p w14:paraId="7856F884" w14:textId="77777777" w:rsidR="00F926A3" w:rsidRPr="00247FD1" w:rsidRDefault="00F926A3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670B2" w:rsidRPr="00247FD1" w14:paraId="7D05F71F" w14:textId="77777777" w:rsidTr="00461252">
        <w:tc>
          <w:tcPr>
            <w:tcW w:w="5000" w:type="pct"/>
            <w:gridSpan w:val="3"/>
          </w:tcPr>
          <w:p w14:paraId="6F2F1A04" w14:textId="15AE7AC2" w:rsidR="00A670B2" w:rsidRPr="00247FD1" w:rsidRDefault="00A670B2" w:rsidP="00A670B2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[Otra Afiliación]</w:t>
            </w:r>
          </w:p>
        </w:tc>
      </w:tr>
      <w:tr w:rsidR="00A670B2" w:rsidRPr="00247FD1" w14:paraId="692C45AF" w14:textId="77777777" w:rsidTr="00461252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8E66136" w14:textId="77777777" w:rsidR="00A670B2" w:rsidRPr="00247FD1" w:rsidRDefault="00A670B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27A2815" w14:textId="77777777" w:rsidR="00A670B2" w:rsidRPr="00247FD1" w:rsidRDefault="00A670B2" w:rsidP="00A670B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461252" w:rsidRPr="00247FD1" w14:paraId="632C8947" w14:textId="77777777" w:rsidTr="00247FD1">
        <w:tc>
          <w:tcPr>
            <w:tcW w:w="2500" w:type="pct"/>
          </w:tcPr>
          <w:p w14:paraId="5A3983DF" w14:textId="0670762A" w:rsidR="00461252" w:rsidRPr="00247FD1" w:rsidRDefault="00461252" w:rsidP="00461252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</w:tcPr>
          <w:p w14:paraId="6B84DD59" w14:textId="2B98D358" w:rsidR="00461252" w:rsidRPr="00247FD1" w:rsidRDefault="00461252" w:rsidP="00461252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461252" w:rsidRPr="00247FD1" w14:paraId="159E28D7" w14:textId="77777777" w:rsidTr="00247FD1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E9B6300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A31DAA7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ABE6105" w14:textId="3716FF9C" w:rsidR="005F0B38" w:rsidRPr="00247FD1" w:rsidRDefault="005F0B38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858CE14" w14:textId="7FE01D5A" w:rsidR="00461252" w:rsidRPr="00247FD1" w:rsidRDefault="00461252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3147659F" w14:textId="538BB5A6" w:rsidR="00461252" w:rsidRPr="00247FD1" w:rsidRDefault="00461252" w:rsidP="00461252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Co-</w:t>
      </w:r>
      <w:r w:rsidR="009D7FF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Director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/a</w:t>
      </w:r>
    </w:p>
    <w:p w14:paraId="1B125829" w14:textId="77777777" w:rsidR="00461252" w:rsidRPr="00247FD1" w:rsidRDefault="00461252" w:rsidP="00461252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868"/>
        <w:gridCol w:w="12"/>
      </w:tblGrid>
      <w:tr w:rsidR="00461252" w:rsidRPr="00247FD1" w14:paraId="3256F331" w14:textId="77777777" w:rsidTr="00AB55BF">
        <w:tc>
          <w:tcPr>
            <w:tcW w:w="5000" w:type="pct"/>
            <w:gridSpan w:val="3"/>
          </w:tcPr>
          <w:p w14:paraId="29CCD6BE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461252" w:rsidRPr="00247FD1" w14:paraId="749B26B0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CBC732B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4284D800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7F28279E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461252" w:rsidRPr="00247FD1" w14:paraId="4EC1E088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D5F5EB9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007A6F6C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7ECFAF06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 Institucional SEK]</w:t>
            </w:r>
          </w:p>
        </w:tc>
      </w:tr>
      <w:tr w:rsidR="00461252" w:rsidRPr="00247FD1" w14:paraId="5129F11A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411279F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6F2B3E1E" w14:textId="77777777" w:rsidTr="00AB55BF">
        <w:tc>
          <w:tcPr>
            <w:tcW w:w="5000" w:type="pct"/>
            <w:gridSpan w:val="3"/>
          </w:tcPr>
          <w:p w14:paraId="51135EDE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[Facultad]</w:t>
            </w:r>
          </w:p>
        </w:tc>
      </w:tr>
      <w:tr w:rsidR="00461252" w:rsidRPr="00247FD1" w14:paraId="7D3F7362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8FAEC13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0C346B47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063A78AE" w14:textId="3DA8EEF8" w:rsidR="00461252" w:rsidRPr="00247FD1" w:rsidRDefault="00431995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[Categoría Investigador, Escalafón docente]</w:t>
            </w:r>
          </w:p>
        </w:tc>
      </w:tr>
      <w:tr w:rsidR="00461252" w:rsidRPr="00247FD1" w14:paraId="086052B2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20441E2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2E1CC64D" w14:textId="77777777" w:rsidTr="00AB55BF">
        <w:trPr>
          <w:gridAfter w:val="1"/>
          <w:wAfter w:w="6" w:type="pct"/>
        </w:trPr>
        <w:tc>
          <w:tcPr>
            <w:tcW w:w="2497" w:type="pct"/>
          </w:tcPr>
          <w:p w14:paraId="7251371A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3° Nivel]</w:t>
            </w:r>
          </w:p>
        </w:tc>
        <w:tc>
          <w:tcPr>
            <w:tcW w:w="2497" w:type="pct"/>
          </w:tcPr>
          <w:p w14:paraId="30BBC261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461252" w:rsidRPr="00247FD1" w14:paraId="0651EF5B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0F04141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3C0426D1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4304B03E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105817DB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4° Nivel]</w:t>
            </w:r>
          </w:p>
        </w:tc>
        <w:tc>
          <w:tcPr>
            <w:tcW w:w="2497" w:type="pct"/>
            <w:tcBorders>
              <w:top w:val="single" w:sz="2" w:space="0" w:color="auto"/>
            </w:tcBorders>
          </w:tcPr>
          <w:p w14:paraId="1E97DCF7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461252" w:rsidRPr="00247FD1" w14:paraId="035356EC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5EA236D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25DCB77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2A85BA4D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2F3A422D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Ph.D]</w:t>
            </w:r>
          </w:p>
        </w:tc>
        <w:tc>
          <w:tcPr>
            <w:tcW w:w="2497" w:type="pct"/>
            <w:tcBorders>
              <w:top w:val="single" w:sz="2" w:space="0" w:color="auto"/>
            </w:tcBorders>
          </w:tcPr>
          <w:p w14:paraId="690972CB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461252" w:rsidRPr="00247FD1" w14:paraId="3439A687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748ECAB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3AC4E02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4727EA5D" w14:textId="77777777" w:rsidTr="00AB55BF">
        <w:tc>
          <w:tcPr>
            <w:tcW w:w="5000" w:type="pct"/>
            <w:gridSpan w:val="3"/>
          </w:tcPr>
          <w:p w14:paraId="22B65001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[Código ORCID]</w:t>
            </w:r>
          </w:p>
        </w:tc>
      </w:tr>
      <w:tr w:rsidR="00461252" w:rsidRPr="00247FD1" w14:paraId="5A24C6EA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156CDDF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43C59BCF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4FEFF638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[Scopus Author ID]</w:t>
            </w:r>
          </w:p>
        </w:tc>
      </w:tr>
      <w:tr w:rsidR="00461252" w:rsidRPr="00247FD1" w14:paraId="3AFBCF53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EF72965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5ABB8539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694D6F81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[RNI - Senescyt]</w:t>
            </w:r>
          </w:p>
        </w:tc>
      </w:tr>
      <w:tr w:rsidR="00461252" w:rsidRPr="00247FD1" w14:paraId="0A08B811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6F2C1FB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4CA028FE" w14:textId="77777777" w:rsidTr="00AB55BF">
        <w:tc>
          <w:tcPr>
            <w:tcW w:w="5000" w:type="pct"/>
            <w:gridSpan w:val="3"/>
            <w:tcBorders>
              <w:top w:val="single" w:sz="2" w:space="0" w:color="auto"/>
            </w:tcBorders>
          </w:tcPr>
          <w:p w14:paraId="0B8A1DA6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[Afiliación SEK – Chile]</w:t>
            </w:r>
          </w:p>
        </w:tc>
      </w:tr>
      <w:tr w:rsidR="00461252" w:rsidRPr="00247FD1" w14:paraId="4CD83A15" w14:textId="77777777" w:rsidTr="00AB55BF">
        <w:tc>
          <w:tcPr>
            <w:tcW w:w="5000" w:type="pct"/>
            <w:gridSpan w:val="3"/>
            <w:shd w:val="clear" w:color="auto" w:fill="F2F2F2" w:themeFill="background1" w:themeFillShade="F2"/>
          </w:tcPr>
          <w:p w14:paraId="37518140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461252" w:rsidRPr="00247FD1" w14:paraId="10096721" w14:textId="77777777" w:rsidTr="00AB55BF">
        <w:tc>
          <w:tcPr>
            <w:tcW w:w="5000" w:type="pct"/>
            <w:gridSpan w:val="3"/>
          </w:tcPr>
          <w:p w14:paraId="1E391C8F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[Otra Afiliación]</w:t>
            </w:r>
          </w:p>
        </w:tc>
      </w:tr>
      <w:tr w:rsidR="00461252" w:rsidRPr="00247FD1" w14:paraId="70F6B0F3" w14:textId="77777777" w:rsidTr="00AB55BF">
        <w:tc>
          <w:tcPr>
            <w:tcW w:w="5000" w:type="pct"/>
            <w:gridSpan w:val="3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3C613E9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2EF5C47" w14:textId="77777777" w:rsidR="00461252" w:rsidRPr="00247FD1" w:rsidRDefault="00461252" w:rsidP="0046125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3B3EF53" w14:textId="77777777" w:rsidR="00461252" w:rsidRPr="00247FD1" w:rsidRDefault="00461252" w:rsidP="0046125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461252" w:rsidRPr="00247FD1" w14:paraId="4A6AEAEA" w14:textId="77777777" w:rsidTr="00AB55BF">
        <w:tc>
          <w:tcPr>
            <w:tcW w:w="2497" w:type="pct"/>
          </w:tcPr>
          <w:p w14:paraId="58F133B2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497" w:type="pct"/>
          </w:tcPr>
          <w:p w14:paraId="385906E9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461252" w:rsidRPr="00247FD1" w14:paraId="36CD338C" w14:textId="77777777" w:rsidTr="00AB55BF"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2C2FDC9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D8EB548" w14:textId="77777777" w:rsidR="00461252" w:rsidRPr="00247FD1" w:rsidRDefault="00461252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93F48AA" w14:textId="77777777" w:rsidR="00461252" w:rsidRPr="00247FD1" w:rsidRDefault="00461252" w:rsidP="0046125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3D2FF3A" w14:textId="43BC5ACB" w:rsidR="00461252" w:rsidRPr="00247FD1" w:rsidRDefault="00461252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00B130ED" w14:textId="3644420D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Investigador/a 1</w:t>
      </w:r>
      <w:r w:rsidR="00C6750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NACIONAL</w:t>
      </w:r>
    </w:p>
    <w:p w14:paraId="28AEA58D" w14:textId="77777777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7"/>
        <w:gridCol w:w="4861"/>
        <w:gridCol w:w="12"/>
      </w:tblGrid>
      <w:tr w:rsidR="00AB2C56" w:rsidRPr="00247FD1" w14:paraId="7CED86BE" w14:textId="77777777" w:rsidTr="00AB55BF">
        <w:tc>
          <w:tcPr>
            <w:tcW w:w="5000" w:type="pct"/>
            <w:gridSpan w:val="4"/>
          </w:tcPr>
          <w:p w14:paraId="4F11E791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AB2C56" w:rsidRPr="00247FD1" w14:paraId="0C779A08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F57201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7D028C77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635CDFC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AB2C56" w:rsidRPr="00247FD1" w14:paraId="07530998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5D3BEF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7D601F77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17A3AE3D" w14:textId="7997B761" w:rsidR="00AB2C56" w:rsidRPr="00247FD1" w:rsidRDefault="00AB2C56" w:rsidP="00AB2C5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[Email]</w:t>
            </w:r>
          </w:p>
        </w:tc>
      </w:tr>
      <w:tr w:rsidR="00AB2C56" w:rsidRPr="00247FD1" w14:paraId="11640AD6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BA4191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8A71F77" w14:textId="77777777" w:rsidTr="00AB55BF">
        <w:tc>
          <w:tcPr>
            <w:tcW w:w="5000" w:type="pct"/>
            <w:gridSpan w:val="4"/>
          </w:tcPr>
          <w:p w14:paraId="4600681E" w14:textId="00A079ED" w:rsidR="00AB2C56" w:rsidRPr="00247FD1" w:rsidRDefault="00AB2C56" w:rsidP="00AB2C5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[Universidad]</w:t>
            </w:r>
          </w:p>
        </w:tc>
      </w:tr>
      <w:tr w:rsidR="00AB2C56" w:rsidRPr="00247FD1" w14:paraId="5F8EC220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E6EE687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0F42322" w14:textId="77777777" w:rsidTr="00AB55BF">
        <w:trPr>
          <w:gridAfter w:val="1"/>
          <w:wAfter w:w="6" w:type="pct"/>
        </w:trPr>
        <w:tc>
          <w:tcPr>
            <w:tcW w:w="2497" w:type="pct"/>
          </w:tcPr>
          <w:p w14:paraId="1DA82C8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3° Nivel]</w:t>
            </w:r>
          </w:p>
        </w:tc>
        <w:tc>
          <w:tcPr>
            <w:tcW w:w="2497" w:type="pct"/>
            <w:gridSpan w:val="2"/>
          </w:tcPr>
          <w:p w14:paraId="57C08D28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2B770A84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0F47C8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3E5A5B8D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66C1867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10DB242D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4° Nivel]</w:t>
            </w:r>
          </w:p>
        </w:tc>
        <w:tc>
          <w:tcPr>
            <w:tcW w:w="2497" w:type="pct"/>
            <w:gridSpan w:val="2"/>
            <w:tcBorders>
              <w:top w:val="single" w:sz="2" w:space="0" w:color="auto"/>
            </w:tcBorders>
          </w:tcPr>
          <w:p w14:paraId="42078AF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448A817F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BF0F0FF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55A4EB7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9E0309D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1096B5C3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Ph.D]</w:t>
            </w:r>
          </w:p>
        </w:tc>
        <w:tc>
          <w:tcPr>
            <w:tcW w:w="2497" w:type="pct"/>
            <w:gridSpan w:val="2"/>
            <w:tcBorders>
              <w:top w:val="single" w:sz="2" w:space="0" w:color="auto"/>
            </w:tcBorders>
          </w:tcPr>
          <w:p w14:paraId="00C7BE67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6DAD7124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8B5BD8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F355FE9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231D1464" w14:textId="77777777" w:rsidTr="00AB55BF">
        <w:tc>
          <w:tcPr>
            <w:tcW w:w="5000" w:type="pct"/>
            <w:gridSpan w:val="4"/>
          </w:tcPr>
          <w:p w14:paraId="31DA69E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[Código ORCID]</w:t>
            </w:r>
          </w:p>
        </w:tc>
      </w:tr>
      <w:tr w:rsidR="00AB2C56" w:rsidRPr="00247FD1" w14:paraId="06F50A31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DA3FB86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F583382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0194AA5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[Scopus Author ID]</w:t>
            </w:r>
          </w:p>
        </w:tc>
      </w:tr>
      <w:tr w:rsidR="00AB2C56" w:rsidRPr="00247FD1" w14:paraId="2A58E98B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5BCE2E3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1039BA8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3004537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[RNI - Senescyt]</w:t>
            </w:r>
          </w:p>
        </w:tc>
      </w:tr>
      <w:tr w:rsidR="00AB2C56" w:rsidRPr="00247FD1" w14:paraId="65D8ACAF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2774D2D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6281E22A" w14:textId="77777777" w:rsidTr="00AB2C56">
        <w:tc>
          <w:tcPr>
            <w:tcW w:w="2500" w:type="pct"/>
            <w:gridSpan w:val="2"/>
          </w:tcPr>
          <w:p w14:paraId="44E57BB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  <w:gridSpan w:val="2"/>
          </w:tcPr>
          <w:p w14:paraId="32C8F593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AB2C56" w:rsidRPr="00247FD1" w14:paraId="1944C69C" w14:textId="77777777" w:rsidTr="00AB2C56">
        <w:tc>
          <w:tcPr>
            <w:tcW w:w="2500" w:type="pct"/>
            <w:gridSpan w:val="2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BCE5653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5D28BA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E841DF1" w14:textId="5ECB837B" w:rsidR="00AB2C56" w:rsidRPr="00247FD1" w:rsidRDefault="00AB2C56" w:rsidP="00AB2C5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07FF0D5" w14:textId="77777777" w:rsidR="00AB2C56" w:rsidRPr="00247FD1" w:rsidRDefault="00AB2C56" w:rsidP="00AB2C5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71919C9" w14:textId="4ACB8C91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Investigador/a 2</w:t>
      </w:r>
      <w:r w:rsidR="00C6750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NACIONAL</w:t>
      </w:r>
    </w:p>
    <w:p w14:paraId="18FF1FB2" w14:textId="77777777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7"/>
        <w:gridCol w:w="4861"/>
        <w:gridCol w:w="12"/>
      </w:tblGrid>
      <w:tr w:rsidR="00AB2C56" w:rsidRPr="00247FD1" w14:paraId="6BEF2C74" w14:textId="77777777" w:rsidTr="00AB55BF">
        <w:tc>
          <w:tcPr>
            <w:tcW w:w="5000" w:type="pct"/>
            <w:gridSpan w:val="4"/>
          </w:tcPr>
          <w:p w14:paraId="0E6FA3E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AB2C56" w:rsidRPr="00247FD1" w14:paraId="1D76AD69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1895B0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7F417449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6CE744A6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AB2C56" w:rsidRPr="00247FD1" w14:paraId="47B123E8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D170896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847D442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71BB44B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[Email]</w:t>
            </w:r>
          </w:p>
        </w:tc>
      </w:tr>
      <w:tr w:rsidR="00AB2C56" w:rsidRPr="00247FD1" w14:paraId="339D60AC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6A6AF3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82F9A66" w14:textId="77777777" w:rsidTr="00AB55BF">
        <w:tc>
          <w:tcPr>
            <w:tcW w:w="5000" w:type="pct"/>
            <w:gridSpan w:val="4"/>
          </w:tcPr>
          <w:p w14:paraId="37927216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[Universidad]</w:t>
            </w:r>
          </w:p>
        </w:tc>
      </w:tr>
      <w:tr w:rsidR="00AB2C56" w:rsidRPr="00247FD1" w14:paraId="16100EB3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542FDD1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71D6302" w14:textId="77777777" w:rsidTr="00AB55BF">
        <w:trPr>
          <w:gridAfter w:val="1"/>
          <w:wAfter w:w="6" w:type="pct"/>
        </w:trPr>
        <w:tc>
          <w:tcPr>
            <w:tcW w:w="2497" w:type="pct"/>
          </w:tcPr>
          <w:p w14:paraId="01109F5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3° Nivel]</w:t>
            </w:r>
          </w:p>
        </w:tc>
        <w:tc>
          <w:tcPr>
            <w:tcW w:w="2497" w:type="pct"/>
            <w:gridSpan w:val="2"/>
          </w:tcPr>
          <w:p w14:paraId="75BE0D9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31299FEE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D6C0570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4197EF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917A85F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24E9362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4° Nivel]</w:t>
            </w:r>
          </w:p>
        </w:tc>
        <w:tc>
          <w:tcPr>
            <w:tcW w:w="2497" w:type="pct"/>
            <w:gridSpan w:val="2"/>
            <w:tcBorders>
              <w:top w:val="single" w:sz="2" w:space="0" w:color="auto"/>
            </w:tcBorders>
          </w:tcPr>
          <w:p w14:paraId="21CEE443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198BA9B8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BA309A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8B6D80F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8DB6E0A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top w:val="single" w:sz="2" w:space="0" w:color="auto"/>
            </w:tcBorders>
          </w:tcPr>
          <w:p w14:paraId="1DFAAB79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de Ph.D]</w:t>
            </w:r>
          </w:p>
        </w:tc>
        <w:tc>
          <w:tcPr>
            <w:tcW w:w="2497" w:type="pct"/>
            <w:gridSpan w:val="2"/>
            <w:tcBorders>
              <w:top w:val="single" w:sz="2" w:space="0" w:color="auto"/>
            </w:tcBorders>
          </w:tcPr>
          <w:p w14:paraId="3490FA3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[N° Senescyt]</w:t>
            </w:r>
          </w:p>
        </w:tc>
      </w:tr>
      <w:tr w:rsidR="00AB2C56" w:rsidRPr="00247FD1" w14:paraId="08C54DBC" w14:textId="77777777" w:rsidTr="00AB55BF">
        <w:trPr>
          <w:gridAfter w:val="1"/>
          <w:wAfter w:w="6" w:type="pct"/>
        </w:trPr>
        <w:tc>
          <w:tcPr>
            <w:tcW w:w="249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519449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497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569D962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B7DE2FB" w14:textId="77777777" w:rsidTr="00AB55BF">
        <w:tc>
          <w:tcPr>
            <w:tcW w:w="5000" w:type="pct"/>
            <w:gridSpan w:val="4"/>
          </w:tcPr>
          <w:p w14:paraId="1443E391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[Código ORCID]</w:t>
            </w:r>
          </w:p>
        </w:tc>
      </w:tr>
      <w:tr w:rsidR="00AB2C56" w:rsidRPr="00247FD1" w14:paraId="0AFA44AB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7797E96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4976AED6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3E29177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[Scopus Author ID]</w:t>
            </w:r>
          </w:p>
        </w:tc>
      </w:tr>
      <w:tr w:rsidR="00AB2C56" w:rsidRPr="00247FD1" w14:paraId="45375493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91E29D2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299C1D2" w14:textId="77777777" w:rsidTr="00AB55BF">
        <w:tc>
          <w:tcPr>
            <w:tcW w:w="5000" w:type="pct"/>
            <w:gridSpan w:val="4"/>
            <w:tcBorders>
              <w:top w:val="single" w:sz="2" w:space="0" w:color="auto"/>
            </w:tcBorders>
          </w:tcPr>
          <w:p w14:paraId="76B46BD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[RNI - Senescyt]</w:t>
            </w:r>
          </w:p>
        </w:tc>
      </w:tr>
      <w:tr w:rsidR="00AB2C56" w:rsidRPr="00247FD1" w14:paraId="1326F767" w14:textId="77777777" w:rsidTr="00AB55BF">
        <w:tc>
          <w:tcPr>
            <w:tcW w:w="5000" w:type="pct"/>
            <w:gridSpan w:val="4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FAD371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71BE0410" w14:textId="77777777" w:rsidTr="00AB55BF">
        <w:tc>
          <w:tcPr>
            <w:tcW w:w="2500" w:type="pct"/>
            <w:gridSpan w:val="2"/>
          </w:tcPr>
          <w:p w14:paraId="58EDDB92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  <w:gridSpan w:val="2"/>
          </w:tcPr>
          <w:p w14:paraId="380D4FE0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AB2C56" w:rsidRPr="00247FD1" w14:paraId="12CD53C8" w14:textId="77777777" w:rsidTr="00AB55BF">
        <w:tc>
          <w:tcPr>
            <w:tcW w:w="2500" w:type="pct"/>
            <w:gridSpan w:val="2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1AEC2C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gridSpan w:val="2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873854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A13E8B6" w14:textId="77777777" w:rsidR="00AB2C56" w:rsidRPr="00247FD1" w:rsidRDefault="00AB2C56" w:rsidP="00AB2C5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A852445" w14:textId="77777777" w:rsidR="00C67507" w:rsidRPr="00247FD1" w:rsidRDefault="00C67507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24999ED" w14:textId="77777777" w:rsidR="00C67507" w:rsidRPr="00247FD1" w:rsidRDefault="00C67507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D97692E" w14:textId="77777777" w:rsidR="00C67507" w:rsidRPr="00247FD1" w:rsidRDefault="00C67507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5C9A4DE" w14:textId="77777777" w:rsidR="00C67507" w:rsidRPr="00247FD1" w:rsidRDefault="00C67507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891F8E5" w14:textId="77777777" w:rsidR="00C67507" w:rsidRPr="00247FD1" w:rsidRDefault="00C67507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DA0ADD7" w14:textId="4533E11B" w:rsidR="002243FA" w:rsidRPr="00247FD1" w:rsidRDefault="002243FA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</w:rPr>
        <w:t>RELACIONES INTERINSTITUCIONALES, INTERNACIONALIZACIÓN</w:t>
      </w:r>
    </w:p>
    <w:p w14:paraId="766C18CE" w14:textId="77777777" w:rsidR="002243FA" w:rsidRPr="00247FD1" w:rsidRDefault="002243FA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7E462DB" w14:textId="37BC19D1" w:rsidR="002243FA" w:rsidRPr="00247FD1" w:rsidRDefault="002243FA" w:rsidP="002243FA">
      <w:pPr>
        <w:pStyle w:val="Els-NoIndent"/>
        <w:ind w:left="142"/>
        <w:rPr>
          <w:rFonts w:ascii="Arial" w:hAnsi="Arial" w:cs="Arial"/>
          <w:b/>
          <w:bCs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Listado de Colaboradores Nacionales y/o Internacionales: Responsabilidad o aporte dentro del proyecto, Institución a la que pertenece, email (CV en Anexos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)</w:t>
      </w:r>
      <w:r w:rsidR="003C5CC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. Investigadores colaboradores deben presentar una </w:t>
      </w:r>
      <w:commentRangeStart w:id="4"/>
      <w:r w:rsidR="003C5CC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carta de compromiso de participación.</w:t>
      </w:r>
      <w:commentRangeEnd w:id="4"/>
      <w:r w:rsidR="00247FD1">
        <w:rPr>
          <w:rStyle w:val="Refdecomentario"/>
          <w:lang w:val="es-ES_tradnl"/>
        </w:rPr>
        <w:commentReference w:id="4"/>
      </w:r>
    </w:p>
    <w:p w14:paraId="2606D800" w14:textId="77777777" w:rsidR="002243FA" w:rsidRPr="00247FD1" w:rsidRDefault="002243FA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55EB3E0" w14:textId="77777777" w:rsidR="002243FA" w:rsidRPr="00247FD1" w:rsidRDefault="002243FA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2243FA" w:rsidRPr="00247FD1" w14:paraId="6E412F0C" w14:textId="77777777" w:rsidTr="00623273">
        <w:tc>
          <w:tcPr>
            <w:tcW w:w="5000" w:type="pct"/>
          </w:tcPr>
          <w:p w14:paraId="7D27785B" w14:textId="4A72DF72" w:rsidR="002243FA" w:rsidRPr="00247FD1" w:rsidRDefault="002243FA" w:rsidP="0062327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[RII] Máximo dos (2) páginas.</w:t>
            </w:r>
          </w:p>
        </w:tc>
      </w:tr>
      <w:tr w:rsidR="002243FA" w:rsidRPr="00247FD1" w14:paraId="2558C2EB" w14:textId="77777777" w:rsidTr="00623273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5B6C017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EF41F60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6648ABA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A2AEE24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FEBC7D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691BFFB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07EDF57" w14:textId="33F303DD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CE7FAE6" w14:textId="3A90F33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5CF5E85" w14:textId="5F69F07A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E3B6231" w14:textId="4732E4E4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683D8AC" w14:textId="0B1BE9CC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8E4EA23" w14:textId="10F70EF1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104FF4D" w14:textId="67C31F50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3952118" w14:textId="4B23782D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AC623C0" w14:textId="0E564895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2B28B7" w14:textId="55C5AAE1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B394EA2" w14:textId="008A6EFA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9D0234B" w14:textId="20E6D01D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1CA9BA3" w14:textId="64C19168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0F430C6" w14:textId="63000EA5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43EAD61" w14:textId="438E291F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FCC5DA8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E4B00AA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E6587D3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8186C1D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BF872CC" w14:textId="77777777" w:rsidR="002243FA" w:rsidRPr="00247FD1" w:rsidRDefault="002243FA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BF4079F" w14:textId="6F9940FA" w:rsidR="00AB2C56" w:rsidRPr="00247FD1" w:rsidRDefault="00AB2C56">
      <w:pPr>
        <w:widowControl/>
        <w:spacing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b/>
          <w:bCs/>
          <w:color w:val="000000" w:themeColor="text1"/>
          <w:sz w:val="22"/>
          <w:szCs w:val="22"/>
        </w:rPr>
        <w:br w:type="page"/>
      </w:r>
    </w:p>
    <w:p w14:paraId="2C7BDB0A" w14:textId="44393CF3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commentRangeStart w:id="5"/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Estudiante</w:t>
      </w:r>
      <w:commentRangeEnd w:id="5"/>
      <w:r w:rsidR="005D6939" w:rsidRPr="00247FD1">
        <w:rPr>
          <w:rStyle w:val="Refdecomentario"/>
          <w:rFonts w:ascii="Arial" w:hAnsi="Arial" w:cs="Arial"/>
          <w:sz w:val="22"/>
          <w:szCs w:val="22"/>
          <w:lang w:val="es-ES_tradnl"/>
        </w:rPr>
        <w:commentReference w:id="5"/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Pregrado UISEK 1</w:t>
      </w:r>
    </w:p>
    <w:p w14:paraId="268EE7E0" w14:textId="77777777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AB2C56" w:rsidRPr="00247FD1" w14:paraId="7ABE19C0" w14:textId="77777777" w:rsidTr="00AB55BF">
        <w:tc>
          <w:tcPr>
            <w:tcW w:w="5000" w:type="pct"/>
            <w:gridSpan w:val="2"/>
          </w:tcPr>
          <w:p w14:paraId="53623CA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AB2C56" w:rsidRPr="00247FD1" w14:paraId="09220D89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9EECC57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66E10AD3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7A6DF1C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AB2C56" w:rsidRPr="00247FD1" w14:paraId="783DC202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2692F0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247507B2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7448B5D8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[Email]</w:t>
            </w:r>
          </w:p>
        </w:tc>
      </w:tr>
      <w:tr w:rsidR="00AB2C56" w:rsidRPr="00247FD1" w14:paraId="137EE9C8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8B5049E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EE4C0DC" w14:textId="77777777" w:rsidTr="00AB55BF">
        <w:tc>
          <w:tcPr>
            <w:tcW w:w="5000" w:type="pct"/>
            <w:gridSpan w:val="2"/>
          </w:tcPr>
          <w:p w14:paraId="681BD5C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[Facultad]</w:t>
            </w:r>
          </w:p>
        </w:tc>
      </w:tr>
      <w:tr w:rsidR="00AB2C56" w:rsidRPr="00247FD1" w14:paraId="14BAE1E1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8C766AD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217A411" w14:textId="77777777" w:rsidTr="00AB55BF">
        <w:tc>
          <w:tcPr>
            <w:tcW w:w="5000" w:type="pct"/>
            <w:gridSpan w:val="2"/>
          </w:tcPr>
          <w:p w14:paraId="1A1AD2DA" w14:textId="1E9083D1" w:rsidR="00AB2C56" w:rsidRPr="00247FD1" w:rsidRDefault="00AB2C56" w:rsidP="00AB2C5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[Pregrado]</w:t>
            </w:r>
          </w:p>
        </w:tc>
      </w:tr>
      <w:tr w:rsidR="00AB2C56" w:rsidRPr="00247FD1" w14:paraId="385887A5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FFDD81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31028965" w14:textId="77777777" w:rsidTr="00AB55BF">
        <w:tc>
          <w:tcPr>
            <w:tcW w:w="2500" w:type="pct"/>
          </w:tcPr>
          <w:p w14:paraId="2F6CFF81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</w:tcPr>
          <w:p w14:paraId="0392C7A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AB2C56" w:rsidRPr="00247FD1" w14:paraId="15E03335" w14:textId="77777777" w:rsidTr="00AB55BF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95DA9D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949F8F2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519432E" w14:textId="03A7DB41" w:rsidR="00AB2C56" w:rsidRPr="00247FD1" w:rsidRDefault="00AB2C56" w:rsidP="00AB2C5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9302104" w14:textId="2BBAAD03" w:rsidR="007C1D26" w:rsidRPr="00247FD1" w:rsidRDefault="007C1D26" w:rsidP="007C1D2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Estudiante Pregrado UISEK 2</w:t>
      </w:r>
    </w:p>
    <w:p w14:paraId="466F80B4" w14:textId="77777777" w:rsidR="007C1D26" w:rsidRPr="00247FD1" w:rsidRDefault="007C1D26" w:rsidP="007C1D2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7C1D26" w:rsidRPr="00247FD1" w14:paraId="7E726C8E" w14:textId="77777777" w:rsidTr="00AB55BF">
        <w:tc>
          <w:tcPr>
            <w:tcW w:w="5000" w:type="pct"/>
            <w:gridSpan w:val="2"/>
          </w:tcPr>
          <w:p w14:paraId="3EA942BF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7C1D26" w:rsidRPr="00247FD1" w14:paraId="608E0738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6BB7542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7C1D26" w:rsidRPr="00247FD1" w14:paraId="7CBC4119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43B7C98F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7C1D26" w:rsidRPr="00247FD1" w14:paraId="542B72AE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D1A473A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7C1D26" w:rsidRPr="00247FD1" w14:paraId="79BDDBD4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21DB6BA8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[Email]</w:t>
            </w:r>
          </w:p>
        </w:tc>
      </w:tr>
      <w:tr w:rsidR="007C1D26" w:rsidRPr="00247FD1" w14:paraId="42293E9D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3A73F04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7C1D26" w:rsidRPr="00247FD1" w14:paraId="0708F751" w14:textId="77777777" w:rsidTr="00AB55BF">
        <w:tc>
          <w:tcPr>
            <w:tcW w:w="5000" w:type="pct"/>
            <w:gridSpan w:val="2"/>
          </w:tcPr>
          <w:p w14:paraId="4353F5C9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[Facultad]</w:t>
            </w:r>
          </w:p>
        </w:tc>
      </w:tr>
      <w:tr w:rsidR="007C1D26" w:rsidRPr="00247FD1" w14:paraId="0E221654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E0482FD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7C1D26" w:rsidRPr="00247FD1" w14:paraId="635614A1" w14:textId="77777777" w:rsidTr="00AB55BF">
        <w:tc>
          <w:tcPr>
            <w:tcW w:w="5000" w:type="pct"/>
            <w:gridSpan w:val="2"/>
          </w:tcPr>
          <w:p w14:paraId="4CBF5614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[Pregrado]</w:t>
            </w:r>
          </w:p>
        </w:tc>
      </w:tr>
      <w:tr w:rsidR="007C1D26" w:rsidRPr="00247FD1" w14:paraId="708CF9AE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8625CBF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7C1D26" w:rsidRPr="00247FD1" w14:paraId="47356D09" w14:textId="77777777" w:rsidTr="00AB55BF">
        <w:tc>
          <w:tcPr>
            <w:tcW w:w="2500" w:type="pct"/>
          </w:tcPr>
          <w:p w14:paraId="6B53706F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</w:tcPr>
          <w:p w14:paraId="7B0D45A3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7C1D26" w:rsidRPr="00247FD1" w14:paraId="2C4B068A" w14:textId="77777777" w:rsidTr="00AB55BF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7A4BE9F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3631B720" w14:textId="77777777" w:rsidR="007C1D26" w:rsidRPr="00247FD1" w:rsidRDefault="007C1D2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4117A19" w14:textId="77777777" w:rsidR="007C1D26" w:rsidRPr="00247FD1" w:rsidRDefault="007C1D26" w:rsidP="007C1D2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7F49830" w14:textId="318790C4" w:rsidR="007C1D26" w:rsidRPr="00247FD1" w:rsidRDefault="007C1D26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729A797" w14:textId="21625E06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Estudiante Postgrado UISEK 1</w:t>
      </w:r>
    </w:p>
    <w:p w14:paraId="01443DB9" w14:textId="77777777" w:rsidR="00AB2C56" w:rsidRPr="00247FD1" w:rsidRDefault="00AB2C56" w:rsidP="00AB2C5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AB2C56" w:rsidRPr="00247FD1" w14:paraId="48603271" w14:textId="77777777" w:rsidTr="00AB55BF">
        <w:tc>
          <w:tcPr>
            <w:tcW w:w="5000" w:type="pct"/>
            <w:gridSpan w:val="2"/>
          </w:tcPr>
          <w:p w14:paraId="109BE9A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Apellidos]</w:t>
            </w:r>
          </w:p>
        </w:tc>
      </w:tr>
      <w:tr w:rsidR="00AB2C56" w:rsidRPr="00247FD1" w14:paraId="07360599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D7BF36A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085D4B7A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3E817B20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</w:tr>
      <w:tr w:rsidR="00AB2C56" w:rsidRPr="00247FD1" w14:paraId="753F166D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E253A6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58801084" w14:textId="77777777" w:rsidTr="00AB55BF">
        <w:tc>
          <w:tcPr>
            <w:tcW w:w="5000" w:type="pct"/>
            <w:gridSpan w:val="2"/>
            <w:tcBorders>
              <w:top w:val="single" w:sz="2" w:space="0" w:color="auto"/>
            </w:tcBorders>
          </w:tcPr>
          <w:p w14:paraId="104C41A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[Email]</w:t>
            </w:r>
          </w:p>
        </w:tc>
      </w:tr>
      <w:tr w:rsidR="00AB2C56" w:rsidRPr="00247FD1" w14:paraId="473C9F6D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4067829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19DBADCE" w14:textId="77777777" w:rsidTr="00AB55BF">
        <w:tc>
          <w:tcPr>
            <w:tcW w:w="5000" w:type="pct"/>
            <w:gridSpan w:val="2"/>
          </w:tcPr>
          <w:p w14:paraId="7BBCECF7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[Facultad]</w:t>
            </w:r>
          </w:p>
        </w:tc>
      </w:tr>
      <w:tr w:rsidR="00AB2C56" w:rsidRPr="00247FD1" w14:paraId="7FD578DA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BA764DF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4395E2CD" w14:textId="77777777" w:rsidTr="00AB55BF">
        <w:tc>
          <w:tcPr>
            <w:tcW w:w="5000" w:type="pct"/>
            <w:gridSpan w:val="2"/>
          </w:tcPr>
          <w:p w14:paraId="3B8A4C17" w14:textId="7EAE1052" w:rsidR="00AB2C56" w:rsidRPr="00247FD1" w:rsidRDefault="00AB2C56" w:rsidP="00AB2C5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[Postgrado]</w:t>
            </w:r>
          </w:p>
        </w:tc>
      </w:tr>
      <w:tr w:rsidR="00AB2C56" w:rsidRPr="00247FD1" w14:paraId="4674FE01" w14:textId="77777777" w:rsidTr="00AB55BF">
        <w:tc>
          <w:tcPr>
            <w:tcW w:w="5000" w:type="pct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82AA125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B2C56" w:rsidRPr="00247FD1" w14:paraId="2CE1D208" w14:textId="77777777" w:rsidTr="00AB55BF">
        <w:tc>
          <w:tcPr>
            <w:tcW w:w="2500" w:type="pct"/>
          </w:tcPr>
          <w:p w14:paraId="114145FB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[Horas semanales de dedicación al proyecto de investigación]</w:t>
            </w:r>
          </w:p>
        </w:tc>
        <w:tc>
          <w:tcPr>
            <w:tcW w:w="2500" w:type="pct"/>
          </w:tcPr>
          <w:p w14:paraId="10266AF4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[% Semanal]</w:t>
            </w:r>
          </w:p>
        </w:tc>
      </w:tr>
      <w:tr w:rsidR="00AB2C56" w:rsidRPr="00247FD1" w14:paraId="587D5A6D" w14:textId="77777777" w:rsidTr="00AB55BF">
        <w:tc>
          <w:tcPr>
            <w:tcW w:w="2500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E434A01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2500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67B050C" w14:textId="77777777" w:rsidR="00AB2C56" w:rsidRPr="00247FD1" w:rsidRDefault="00AB2C56" w:rsidP="00AB55BF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F08202F" w14:textId="77777777" w:rsidR="00AB2C56" w:rsidRPr="00247FD1" w:rsidRDefault="00AB2C56" w:rsidP="00AB2C5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40D5FCD" w14:textId="2139E7DB" w:rsidR="007B6B24" w:rsidRPr="00247FD1" w:rsidRDefault="00807B73" w:rsidP="007B6B24">
      <w:pPr>
        <w:pStyle w:val="Els-body-tex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bCs/>
          <w:sz w:val="22"/>
          <w:szCs w:val="22"/>
          <w:lang w:val="es-ES_tradnl"/>
        </w:rPr>
        <w:t>NOTA: AGREGAR ESTUDIANTES DE PRE Y POSGRADO COMO SEA NECESARIO</w:t>
      </w:r>
    </w:p>
    <w:p w14:paraId="1487DF1B" w14:textId="3B86C788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3CA17324" w14:textId="18CAF18A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3CA0FD38" w14:textId="071F2F21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525FBA09" w14:textId="3D70DC30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DBBED03" w14:textId="1D80622F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1437399" w14:textId="77777777" w:rsidR="00807B73" w:rsidRPr="00247FD1" w:rsidRDefault="00807B73" w:rsidP="007B6B24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020E4B0" w14:textId="0ED83D8D" w:rsidR="007B6B24" w:rsidRPr="00247FD1" w:rsidRDefault="007B6B24" w:rsidP="007B6B24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lastRenderedPageBreak/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3</w:t>
      </w:r>
    </w:p>
    <w:p w14:paraId="58F1E3AA" w14:textId="0258D56C" w:rsidR="007B6B24" w:rsidRPr="00247FD1" w:rsidRDefault="007B6B24" w:rsidP="007B6B24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RESUMEN EJECUTIVO</w:t>
      </w:r>
    </w:p>
    <w:p w14:paraId="52B7E5A5" w14:textId="77777777" w:rsidR="007B6B24" w:rsidRPr="00247FD1" w:rsidRDefault="007B6B24" w:rsidP="007B6B24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3F1D290" w14:textId="29E1F75F" w:rsidR="007B6B24" w:rsidRPr="00247FD1" w:rsidRDefault="007B6B24" w:rsidP="007B6B24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67857824" w14:textId="18422A62" w:rsidR="00631BE8" w:rsidRPr="00247FD1" w:rsidRDefault="001F6482" w:rsidP="00631BE8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Antecedentes</w:t>
      </w:r>
      <w:r w:rsidR="0077277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, Marco Teórico, Definiciones y Fundamentos</w:t>
      </w:r>
      <w:r w:rsidR="00631BE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631BE8" w:rsidRPr="00247FD1">
        <w:rPr>
          <w:rFonts w:ascii="Arial" w:hAnsi="Arial" w:cs="Arial"/>
          <w:b/>
          <w:i/>
          <w:sz w:val="22"/>
          <w:szCs w:val="22"/>
          <w:lang w:val="es-EC"/>
        </w:rPr>
        <w:t>(</w:t>
      </w:r>
      <w:r w:rsidR="00631BE8" w:rsidRPr="00247FD1">
        <w:rPr>
          <w:rFonts w:ascii="Arial" w:hAnsi="Arial" w:cs="Arial"/>
          <w:bCs/>
          <w:i/>
          <w:sz w:val="22"/>
          <w:szCs w:val="22"/>
          <w:lang w:val="es-EC"/>
        </w:rPr>
        <w:t>Marco de referencia: Definición de términos, Antecedentes, Fundamentos Teóricos</w:t>
      </w:r>
      <w:r w:rsidR="00703D1B" w:rsidRPr="00247FD1">
        <w:rPr>
          <w:rFonts w:ascii="Arial" w:hAnsi="Arial" w:cs="Arial"/>
          <w:bCs/>
          <w:i/>
          <w:sz w:val="22"/>
          <w:szCs w:val="22"/>
          <w:lang w:val="es-EC"/>
        </w:rPr>
        <w:t>, Mérito intelectual del marco de investigación</w:t>
      </w:r>
      <w:r w:rsidR="00631BE8" w:rsidRPr="00247FD1">
        <w:rPr>
          <w:rFonts w:ascii="Arial" w:hAnsi="Arial" w:cs="Arial"/>
          <w:bCs/>
          <w:i/>
          <w:sz w:val="22"/>
          <w:szCs w:val="22"/>
          <w:lang w:val="es-EC"/>
        </w:rPr>
        <w:t>)</w:t>
      </w:r>
    </w:p>
    <w:p w14:paraId="471FD144" w14:textId="065EF0B2" w:rsidR="001F6482" w:rsidRPr="00247FD1" w:rsidRDefault="001F6482" w:rsidP="001F6482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1F6482" w:rsidRPr="00247FD1" w14:paraId="22332D69" w14:textId="77777777" w:rsidTr="006463DD">
        <w:tc>
          <w:tcPr>
            <w:tcW w:w="5000" w:type="pct"/>
          </w:tcPr>
          <w:p w14:paraId="2AABF718" w14:textId="0EDAB3E7" w:rsidR="001F6482" w:rsidRPr="00247FD1" w:rsidRDefault="001F6482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F27CB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Antecedentes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  <w:r w:rsidR="00A263A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Máximo dos (</w:t>
            </w:r>
            <w:r w:rsidR="001C494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3</w:t>
            </w:r>
            <w:r w:rsidR="00A263A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) páginas.</w:t>
            </w:r>
          </w:p>
        </w:tc>
      </w:tr>
      <w:tr w:rsidR="001F6482" w:rsidRPr="00247FD1" w14:paraId="781BF375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197A094" w14:textId="39EC2F6B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4E3FD81" w14:textId="77777777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0F82AE7" w14:textId="77777777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92B14B" w14:textId="216C039A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7D30023" w14:textId="04B92CB7" w:rsidR="00714F4D" w:rsidRPr="00247FD1" w:rsidRDefault="00714F4D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EF50E78" w14:textId="7C2B38A4" w:rsidR="00714F4D" w:rsidRPr="00247FD1" w:rsidRDefault="00714F4D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128F2AD" w14:textId="3AF29D81" w:rsidR="00714F4D" w:rsidRPr="00247FD1" w:rsidRDefault="00714F4D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89142B8" w14:textId="77777777" w:rsidR="00714F4D" w:rsidRPr="00247FD1" w:rsidRDefault="00714F4D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533ECEA" w14:textId="1414CAE4" w:rsidR="00714F4D" w:rsidRPr="00247FD1" w:rsidRDefault="00714F4D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3D5E28C" w14:textId="77777777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F610579" w14:textId="77777777" w:rsidR="001F6482" w:rsidRPr="00247FD1" w:rsidRDefault="001F6482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357BD1F" w14:textId="77777777" w:rsidR="001F6482" w:rsidRPr="00247FD1" w:rsidRDefault="001F6482" w:rsidP="001F648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CDBC3B6" w14:textId="77777777" w:rsidR="001F6482" w:rsidRPr="00247FD1" w:rsidRDefault="001F6482" w:rsidP="001F6482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F27E689" w14:textId="5823EE5A" w:rsidR="007B6B24" w:rsidRPr="00247FD1" w:rsidRDefault="007B6B24" w:rsidP="007B6B24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Problema de Investigación</w:t>
      </w:r>
      <w:r w:rsidR="00631BE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631BE8" w:rsidRPr="00247FD1">
        <w:rPr>
          <w:rFonts w:ascii="Arial" w:hAnsi="Arial" w:cs="Arial"/>
          <w:b/>
          <w:sz w:val="22"/>
          <w:szCs w:val="22"/>
          <w:lang w:val="es-EC"/>
        </w:rPr>
        <w:t>(</w:t>
      </w:r>
      <w:r w:rsidR="00631BE8" w:rsidRPr="00247FD1">
        <w:rPr>
          <w:rFonts w:ascii="Arial" w:hAnsi="Arial" w:cs="Arial"/>
          <w:bCs/>
          <w:i/>
          <w:iCs/>
          <w:sz w:val="22"/>
          <w:szCs w:val="22"/>
          <w:lang w:val="es-EC"/>
        </w:rPr>
        <w:t>Descripción, formulación y preguntas accesorias</w:t>
      </w:r>
      <w:r w:rsidR="00631BE8" w:rsidRPr="00247FD1">
        <w:rPr>
          <w:rFonts w:ascii="Arial" w:hAnsi="Arial" w:cs="Arial"/>
          <w:b/>
          <w:sz w:val="22"/>
          <w:szCs w:val="22"/>
          <w:lang w:val="es-EC"/>
        </w:rPr>
        <w:t>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B6B24" w:rsidRPr="00247FD1" w14:paraId="143CD64F" w14:textId="77777777" w:rsidTr="007B6B24">
        <w:tc>
          <w:tcPr>
            <w:tcW w:w="5000" w:type="pct"/>
          </w:tcPr>
          <w:p w14:paraId="2B95286E" w14:textId="7E7FACA9" w:rsidR="007B6B24" w:rsidRPr="00247FD1" w:rsidRDefault="007B6B24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[Problema de Investigación]</w:t>
            </w:r>
            <w:r w:rsidR="00A263A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Máximo dos (2) páginas.</w:t>
            </w:r>
          </w:p>
        </w:tc>
      </w:tr>
      <w:tr w:rsidR="007B6B24" w:rsidRPr="00247FD1" w14:paraId="6ACD6466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6957C22" w14:textId="1D733786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825C5B3" w14:textId="00577F2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7B5A594" w14:textId="446DB7A9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02BB785" w14:textId="682C3D16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43051AF" w14:textId="4CBA4E23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2546AF6" w14:textId="1B981578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745F2B8" w14:textId="50CC2C65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3D00CB0" w14:textId="52AF9CCD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1F3BFD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6ED92ED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14EEF0C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2D0AEC5" w14:textId="78E055F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4919D08" w14:textId="265AE219" w:rsidR="007B6B24" w:rsidRPr="00247FD1" w:rsidRDefault="007B6B24" w:rsidP="007B6B2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7A0ADC1" w14:textId="77777777" w:rsidR="007B6B24" w:rsidRPr="00247FD1" w:rsidRDefault="007B6B24" w:rsidP="007B6B2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BFB7678" w14:textId="09771707" w:rsidR="007B6B24" w:rsidRPr="00247FD1" w:rsidRDefault="007B6B24" w:rsidP="007B6B24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Justificación de Investigación</w:t>
      </w:r>
      <w:r w:rsidR="00631BE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631BE8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</w:t>
      </w:r>
      <w:r w:rsidR="00631BE8"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Importancia, significado</w:t>
      </w:r>
      <w:r w:rsidR="00DC6343"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, posible impacto científico, social, económico para el área del conocimiento</w:t>
      </w:r>
      <w:r w:rsidR="00631BE8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B6B24" w:rsidRPr="00247FD1" w14:paraId="1E29A147" w14:textId="77777777" w:rsidTr="007B6B24">
        <w:tc>
          <w:tcPr>
            <w:tcW w:w="5000" w:type="pct"/>
          </w:tcPr>
          <w:p w14:paraId="48FC9D41" w14:textId="27E1579F" w:rsidR="007B6B24" w:rsidRPr="00247FD1" w:rsidRDefault="007B6B24" w:rsidP="00F27CB7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F27CB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Justificación de Investigación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  <w:r w:rsidR="00A263A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Máximo dos (2) páginas.</w:t>
            </w:r>
          </w:p>
        </w:tc>
      </w:tr>
      <w:tr w:rsidR="007B6B24" w:rsidRPr="00247FD1" w14:paraId="0456F8FE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E1CF264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78BB8BF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63B7019" w14:textId="20ED4AA5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A5550EA" w14:textId="460E0AF5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3C72CB3" w14:textId="2B0AA4BF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2E4BCC8" w14:textId="77777777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1483A88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AFA703C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4B09F4F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DCA118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91CF840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76C839E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9023279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79AE21F" w14:textId="77777777" w:rsidR="007B6B24" w:rsidRPr="00247FD1" w:rsidRDefault="007B6B24" w:rsidP="007B6B2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3D52F0C" w14:textId="28F750BE" w:rsidR="007B6B24" w:rsidRPr="00247FD1" w:rsidRDefault="007B6B24" w:rsidP="00F64851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A23DCBE" w14:textId="2C9D89E1" w:rsidR="007B6B24" w:rsidRPr="00247FD1" w:rsidRDefault="007B6B24" w:rsidP="007B6B24">
      <w:pPr>
        <w:pStyle w:val="Els-NoIndent"/>
        <w:ind w:left="142"/>
        <w:rPr>
          <w:rFonts w:ascii="Arial" w:hAnsi="Arial" w:cs="Arial"/>
          <w:bCs/>
          <w:i/>
          <w:sz w:val="22"/>
          <w:szCs w:val="22"/>
          <w:lang w:val="es-EC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Hipótesis de Investigación</w:t>
      </w:r>
      <w:r w:rsidR="009E56B0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9E56B0" w:rsidRPr="00247FD1">
        <w:rPr>
          <w:rFonts w:ascii="Arial" w:hAnsi="Arial" w:cs="Arial"/>
          <w:bCs/>
          <w:i/>
          <w:sz w:val="22"/>
          <w:szCs w:val="22"/>
          <w:lang w:val="es-EC"/>
        </w:rPr>
        <w:t xml:space="preserve">(razonamiento y afirmación que da respuesta al problema y a las preguntas de investigación, hipótesis </w:t>
      </w:r>
      <w:r w:rsidR="00F64851" w:rsidRPr="00247FD1">
        <w:rPr>
          <w:rFonts w:ascii="Arial" w:hAnsi="Arial" w:cs="Arial"/>
          <w:bCs/>
          <w:i/>
          <w:sz w:val="22"/>
          <w:szCs w:val="22"/>
          <w:lang w:val="es-EC"/>
        </w:rPr>
        <w:t>central</w:t>
      </w:r>
      <w:r w:rsidR="009E56B0" w:rsidRPr="00247FD1">
        <w:rPr>
          <w:rFonts w:ascii="Arial" w:hAnsi="Arial" w:cs="Arial"/>
          <w:bCs/>
          <w:i/>
          <w:sz w:val="22"/>
          <w:szCs w:val="22"/>
          <w:lang w:val="es-EC"/>
        </w:rPr>
        <w:t xml:space="preserve"> y específicas</w:t>
      </w:r>
      <w:r w:rsidR="009E56B0" w:rsidRPr="00247FD1">
        <w:rPr>
          <w:rFonts w:ascii="Arial" w:hAnsi="Arial" w:cs="Arial"/>
          <w:b/>
          <w:i/>
          <w:sz w:val="22"/>
          <w:szCs w:val="22"/>
          <w:lang w:val="es-EC"/>
        </w:rPr>
        <w:t>)</w:t>
      </w:r>
      <w:r w:rsidR="009E56B0" w:rsidRPr="00247FD1">
        <w:rPr>
          <w:rFonts w:ascii="Arial" w:hAnsi="Arial" w:cs="Arial"/>
          <w:bCs/>
          <w:i/>
          <w:sz w:val="22"/>
          <w:szCs w:val="22"/>
          <w:lang w:val="es-EC"/>
        </w:rPr>
        <w:t xml:space="preserve"> </w:t>
      </w:r>
    </w:p>
    <w:p w14:paraId="32BF4CD6" w14:textId="77777777" w:rsidR="000B7BD5" w:rsidRPr="00247FD1" w:rsidRDefault="000B7BD5" w:rsidP="007B6B24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B6B24" w:rsidRPr="00247FD1" w14:paraId="6D3B899D" w14:textId="77777777" w:rsidTr="007B6B24">
        <w:tc>
          <w:tcPr>
            <w:tcW w:w="5000" w:type="pct"/>
          </w:tcPr>
          <w:p w14:paraId="5CD83379" w14:textId="1BD6F384" w:rsidR="007B6B24" w:rsidRPr="00247FD1" w:rsidRDefault="007B6B24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F27CB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Hipótesis de Investigación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7B6B24" w:rsidRPr="00247FD1" w14:paraId="247DE013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01B3204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3CFF48E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BE5BF0D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7DF6343" w14:textId="47B9530D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BB3FB22" w14:textId="32B5FFEC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27DFE6" w14:textId="13C521E5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CB20F88" w14:textId="260A96DF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F4AA0E8" w14:textId="6D0BD173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96F1BA4" w14:textId="36844DF4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CAF485C" w14:textId="3B77A62C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82EBB06" w14:textId="77777777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FEFDFD4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06A7D5E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0583F37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0C09F5A3" w14:textId="77777777" w:rsidR="007B6B24" w:rsidRPr="00247FD1" w:rsidRDefault="007B6B24" w:rsidP="007B6B2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99D4401" w14:textId="77777777" w:rsidR="007B6B24" w:rsidRPr="00247FD1" w:rsidRDefault="007B6B24" w:rsidP="007B6B2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146C450" w14:textId="2401731F" w:rsidR="007B6B24" w:rsidRPr="00247FD1" w:rsidRDefault="007B6B24" w:rsidP="007B6B24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Objetivo/s de Investigación</w:t>
      </w:r>
      <w:r w:rsidR="00714F4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714F4D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</w:t>
      </w:r>
      <w:r w:rsidR="00714F4D"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general y específicos</w:t>
      </w:r>
      <w:r w:rsidR="00714F4D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7B6B24" w:rsidRPr="00247FD1" w14:paraId="4D515C32" w14:textId="77777777" w:rsidTr="007B6B24">
        <w:tc>
          <w:tcPr>
            <w:tcW w:w="5000" w:type="pct"/>
          </w:tcPr>
          <w:p w14:paraId="02E604C3" w14:textId="0CFDC586" w:rsidR="007B6B24" w:rsidRPr="00247FD1" w:rsidRDefault="007B6B24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F27CB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Objetivo/s de Investigación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7B6B24" w:rsidRPr="00247FD1" w14:paraId="6092BFE7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54ABC36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F23507D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A073EF8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3076A64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E893DF1" w14:textId="33C9DB9A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1FA77B0" w14:textId="60CE857C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DE3CB1F" w14:textId="56F465BD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8EFD8B3" w14:textId="24595173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1967D86" w14:textId="555A41DD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29DA05E" w14:textId="741DEAE5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AC94E9A" w14:textId="57D93AA4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3AB9778" w14:textId="28DEB408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2AD5DCB" w14:textId="4FF3E1C7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A296F81" w14:textId="77777777" w:rsidR="00714F4D" w:rsidRPr="00247FD1" w:rsidRDefault="00714F4D" w:rsidP="007B6B24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21A288F" w14:textId="77777777" w:rsidR="007B6B24" w:rsidRPr="00247FD1" w:rsidRDefault="007B6B24" w:rsidP="007B6B24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E5D61D6" w14:textId="3C9E7B0F" w:rsidR="007B6B24" w:rsidRPr="00247FD1" w:rsidRDefault="007B6B24" w:rsidP="007C1D2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6E3B615" w14:textId="6EEC088A" w:rsidR="00BF4E0C" w:rsidRPr="00247FD1" w:rsidRDefault="00BF4E0C" w:rsidP="007C1D2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Objetivos ODS que persigue el proyecto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F4E0C" w:rsidRPr="00247FD1" w14:paraId="4DD3B7EB" w14:textId="77777777" w:rsidTr="00623273">
        <w:tc>
          <w:tcPr>
            <w:tcW w:w="5000" w:type="pct"/>
          </w:tcPr>
          <w:p w14:paraId="79D725D8" w14:textId="2D1C503C" w:rsidR="00BF4E0C" w:rsidRPr="00247FD1" w:rsidRDefault="00BF4E0C" w:rsidP="0062327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[Objetivo/</w:t>
            </w:r>
            <w:r w:rsidR="00347213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s ODS, señalar cuál/es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BF4E0C" w:rsidRPr="00247FD1" w14:paraId="7B8AE223" w14:textId="77777777" w:rsidTr="00623273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E43944D" w14:textId="77777777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19D3753" w14:textId="10AAE947" w:rsidR="00BF4E0C" w:rsidRPr="00247FD1" w:rsidRDefault="00347213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1.</w:t>
            </w:r>
          </w:p>
          <w:p w14:paraId="07C3FA2D" w14:textId="669D4B45" w:rsidR="00347213" w:rsidRPr="00247FD1" w:rsidRDefault="00347213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2.</w:t>
            </w:r>
          </w:p>
          <w:p w14:paraId="3B5D77B3" w14:textId="4082B6A9" w:rsidR="00347213" w:rsidRPr="00247FD1" w:rsidRDefault="00347213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3.</w:t>
            </w:r>
          </w:p>
          <w:p w14:paraId="57602D76" w14:textId="7A706633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BCFE8E" w14:textId="018216D3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7789F5D" w14:textId="2238C35D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9868B80" w14:textId="77777777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2CBC8F8" w14:textId="124A0FE8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  <w:p w14:paraId="3B8BBB7A" w14:textId="77777777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  <w:p w14:paraId="02E58710" w14:textId="77777777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  <w:p w14:paraId="62EE71A3" w14:textId="77777777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  <w:p w14:paraId="07A7902B" w14:textId="07FB546A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FE22D77" wp14:editId="32F70898">
                  <wp:extent cx="1899285" cy="1066800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289BD" w14:textId="708A6091" w:rsidR="00BF4E0C" w:rsidRPr="00247FD1" w:rsidRDefault="00BF4E0C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E0D5388" w14:textId="436CB316" w:rsidR="00A263A8" w:rsidRPr="00247FD1" w:rsidRDefault="00A263A8" w:rsidP="00BF4E0C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04A8CBC" w14:textId="46648F2B" w:rsidR="00A263A8" w:rsidRPr="00247FD1" w:rsidRDefault="00A263A8" w:rsidP="00A263A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lastRenderedPageBreak/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4</w:t>
      </w:r>
    </w:p>
    <w:p w14:paraId="1705B362" w14:textId="50E1C6EB" w:rsidR="00A263A8" w:rsidRPr="00247FD1" w:rsidRDefault="00A263A8" w:rsidP="00A263A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METODOLOGÍA</w:t>
      </w:r>
    </w:p>
    <w:p w14:paraId="50BF7B16" w14:textId="77777777" w:rsidR="00A263A8" w:rsidRPr="00247FD1" w:rsidRDefault="00A263A8" w:rsidP="00A263A8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CE1D594" w14:textId="77777777" w:rsidR="00A263A8" w:rsidRPr="00247FD1" w:rsidRDefault="00A263A8" w:rsidP="00A263A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3D8F5707" w14:textId="3D18A265" w:rsidR="00DF32C9" w:rsidRPr="00247FD1" w:rsidRDefault="001D718E" w:rsidP="00A263A8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Plan de Investigación, </w:t>
      </w:r>
      <w:r w:rsidR="004504F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Área de Estudio</w:t>
      </w:r>
      <w:r w:rsidR="00714F4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(descripción, s</w:t>
      </w:r>
      <w:r w:rsidR="001D3FAA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i</w:t>
      </w:r>
      <w:r w:rsidR="00714F4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aplica)</w:t>
      </w:r>
      <w:r w:rsidR="004504F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-</w:t>
      </w:r>
      <w:r w:rsidR="00A263A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Métodos</w:t>
      </w:r>
      <w:r w:rsidR="007A1DC3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por objetivo</w:t>
      </w:r>
      <w:r w:rsidR="00DF32C9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</w:p>
    <w:p w14:paraId="0EA57A36" w14:textId="77777777" w:rsidR="00DF32C9" w:rsidRPr="00247FD1" w:rsidRDefault="00DF32C9" w:rsidP="00A263A8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p w14:paraId="5ECB7FC2" w14:textId="6C9540BC" w:rsidR="00A263A8" w:rsidRPr="00247FD1" w:rsidRDefault="00DF32C9" w:rsidP="00A263A8">
      <w:pPr>
        <w:pStyle w:val="Els-NoIndent"/>
        <w:ind w:left="142"/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</w:t>
      </w:r>
      <w:r w:rsidR="001D718E"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Describir el plan de investigación por</w:t>
      </w:r>
      <w:r w:rsidR="001D718E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 </w:t>
      </w:r>
      <w:r w:rsidR="001D718E"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fases,</w:t>
      </w:r>
      <w:r w:rsidR="001D718E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 </w:t>
      </w:r>
      <w:r w:rsidRPr="00247FD1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s-ES_tradnl"/>
        </w:rPr>
        <w:t>incluye métodos de campo, laboratorio, estadísticos, bioinformáticos, deben asociarse con los objetivos)</w:t>
      </w:r>
    </w:p>
    <w:p w14:paraId="34E1508D" w14:textId="77777777" w:rsidR="001C494C" w:rsidRPr="00247FD1" w:rsidRDefault="001C494C" w:rsidP="00A263A8">
      <w:pPr>
        <w:pStyle w:val="Els-NoIndent"/>
        <w:ind w:left="142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263A8" w:rsidRPr="00247FD1" w14:paraId="1D66EDCA" w14:textId="77777777" w:rsidTr="006463DD">
        <w:tc>
          <w:tcPr>
            <w:tcW w:w="5000" w:type="pct"/>
          </w:tcPr>
          <w:p w14:paraId="3FF10C05" w14:textId="79DF609F" w:rsidR="00A263A8" w:rsidRPr="00247FD1" w:rsidRDefault="00A263A8" w:rsidP="001A07E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F27CB7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Material - Métodos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] Máximo </w:t>
            </w:r>
            <w:r w:rsidR="001A07E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una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(</w:t>
            </w:r>
            <w:r w:rsidR="008E331F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2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) página</w:t>
            </w:r>
            <w:r w:rsidR="008E331F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.</w:t>
            </w:r>
          </w:p>
        </w:tc>
      </w:tr>
      <w:tr w:rsidR="00A263A8" w:rsidRPr="00247FD1" w14:paraId="0C5EC250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0BD2D49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47F0743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8466297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411F1D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053505D" w14:textId="7A523BBD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FCAAC22" w14:textId="6E3823FD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AC983F6" w14:textId="427CDDF1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B5B4A21" w14:textId="572F396A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9BA777E" w14:textId="09332361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9E0E734" w14:textId="4E6E759D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EA2F9FF" w14:textId="161752E8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7D440DC" w14:textId="53D88AF5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557C953" w14:textId="4C5686B6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E7AC1D2" w14:textId="6808848C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9D1ED7D" w14:textId="3269F658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61C6689" w14:textId="6D78C81B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DA1A207" w14:textId="236DE6EF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A412CF9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8E97A4F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73EB56F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BC33F42" w14:textId="77777777" w:rsidR="00A263A8" w:rsidRPr="00247FD1" w:rsidRDefault="00A263A8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A5129F1" w14:textId="77777777" w:rsidR="00A263A8" w:rsidRPr="00247FD1" w:rsidRDefault="00A263A8" w:rsidP="00A263A8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792B66C" w14:textId="77777777" w:rsidR="00A263A8" w:rsidRPr="00247FD1" w:rsidRDefault="00A263A8" w:rsidP="007C1D2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6B808B9" w14:textId="77777777" w:rsidR="00F27CB7" w:rsidRPr="00247FD1" w:rsidRDefault="00F27CB7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4D98B216" w14:textId="77777777" w:rsidR="00F27CB7" w:rsidRPr="00247FD1" w:rsidRDefault="00F27CB7" w:rsidP="00F27CB7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75F4D440" w14:textId="7B04B4A7" w:rsidR="00F27CB7" w:rsidRPr="00247FD1" w:rsidRDefault="00F27CB7" w:rsidP="00F27CB7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5</w:t>
      </w:r>
    </w:p>
    <w:p w14:paraId="4C7F886C" w14:textId="5AA537D3" w:rsidR="00F27CB7" w:rsidRPr="00247FD1" w:rsidRDefault="00F27CB7" w:rsidP="00F27CB7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RESULTADOS ESPERADOS</w:t>
      </w:r>
      <w:r w:rsidR="00DF32C9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</w:t>
      </w:r>
    </w:p>
    <w:p w14:paraId="53A163BC" w14:textId="77777777" w:rsidR="00F27CB7" w:rsidRPr="00247FD1" w:rsidRDefault="00F27CB7" w:rsidP="00F27CB7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17C0E97" w14:textId="77777777" w:rsidR="00F27CB7" w:rsidRPr="00247FD1" w:rsidRDefault="00F27CB7" w:rsidP="00F27CB7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3F48BB41" w14:textId="07268050" w:rsidR="00F27CB7" w:rsidRPr="00247FD1" w:rsidRDefault="001E3675" w:rsidP="00F27CB7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Resultados Esperados</w:t>
      </w:r>
      <w:r w:rsidR="001D3FAA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, indicadores de resultados </w:t>
      </w:r>
      <w:r w:rsidR="00B467DD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por objetivos, </w:t>
      </w:r>
      <w:r w:rsidR="001D3FAA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que puedan validarse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27CB7" w:rsidRPr="00247FD1" w14:paraId="33AD6466" w14:textId="77777777" w:rsidTr="006463DD">
        <w:tc>
          <w:tcPr>
            <w:tcW w:w="5000" w:type="pct"/>
          </w:tcPr>
          <w:p w14:paraId="644484F4" w14:textId="187791CF" w:rsidR="00F27CB7" w:rsidRPr="00247FD1" w:rsidRDefault="00F27CB7" w:rsidP="001A07E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1E367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Resultados Esperados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] Máximo </w:t>
            </w:r>
            <w:r w:rsidR="001A07E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una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(</w:t>
            </w:r>
            <w:r w:rsidR="001A07E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1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) página.</w:t>
            </w:r>
          </w:p>
        </w:tc>
      </w:tr>
      <w:tr w:rsidR="00F27CB7" w:rsidRPr="00247FD1" w14:paraId="31721688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DF17C24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43437CF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24DEC05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2646445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06766A2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9D93E34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E341335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ED18236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67D4708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F1AC9A8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1B7245F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9FB3164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4A2C436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34E2142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75ED26B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BBB2CDD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6B4D387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223D98F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45DEBA4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22597E5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740F134" w14:textId="77777777" w:rsidR="00F27CB7" w:rsidRPr="00247FD1" w:rsidRDefault="00F27CB7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00D7338E" w14:textId="77777777" w:rsidR="00F27CB7" w:rsidRPr="00247FD1" w:rsidRDefault="00F27CB7" w:rsidP="00F27CB7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833DECE" w14:textId="77777777" w:rsidR="00F47D99" w:rsidRPr="00247FD1" w:rsidRDefault="00F47D99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60B46916" w14:textId="77777777" w:rsidR="00F47D99" w:rsidRPr="00247FD1" w:rsidRDefault="00F47D99" w:rsidP="00F47D99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43048BD" w14:textId="21511563" w:rsidR="00F47D99" w:rsidRPr="00247FD1" w:rsidRDefault="00F47D99" w:rsidP="00F47D99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6</w:t>
      </w:r>
    </w:p>
    <w:p w14:paraId="4B6322AC" w14:textId="49DD0E91" w:rsidR="00F47D99" w:rsidRPr="00247FD1" w:rsidRDefault="00F47D99" w:rsidP="00F47D99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PRESUPUESTO</w:t>
      </w:r>
      <w:r w:rsidR="00692287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Y CRONOGRAMA DE TRABAJO</w:t>
      </w:r>
    </w:p>
    <w:p w14:paraId="3535FA2D" w14:textId="77777777" w:rsidR="00F47D99" w:rsidRPr="00247FD1" w:rsidRDefault="00F47D99" w:rsidP="00F47D99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2CB5414" w14:textId="77777777" w:rsidR="00F47D99" w:rsidRPr="00247FD1" w:rsidRDefault="00F47D99" w:rsidP="00F47D99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7D658B42" w14:textId="7197A171" w:rsidR="00F47D99" w:rsidRPr="00247FD1" w:rsidRDefault="00F47D99" w:rsidP="00F47D99">
      <w:pPr>
        <w:pStyle w:val="Els-NoIndent"/>
        <w:ind w:left="142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Presupuesto Detallado y Cronograma</w:t>
      </w:r>
      <w:r w:rsidR="00D76F6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D76F68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(incluir financiamiento o aportes técnicos, instrumentales, logísticos o de otro tipo de instituciones externas nacionales y/o internacionales)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47D99" w:rsidRPr="00247FD1" w14:paraId="77BE42AA" w14:textId="77777777" w:rsidTr="006463DD">
        <w:tc>
          <w:tcPr>
            <w:tcW w:w="5000" w:type="pct"/>
          </w:tcPr>
          <w:p w14:paraId="3B9C56E4" w14:textId="0103DC95" w:rsidR="00F47D99" w:rsidRPr="00247FD1" w:rsidRDefault="00F47D99" w:rsidP="00F47D99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[Presupuesto Detallado y Cronograma]</w:t>
            </w:r>
          </w:p>
        </w:tc>
      </w:tr>
      <w:tr w:rsidR="00F47D99" w:rsidRPr="00247FD1" w14:paraId="67730728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9106BCB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6042449" w14:textId="3530DAF9" w:rsidR="00F47D99" w:rsidRPr="00247FD1" w:rsidRDefault="00465C9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PRESUPUESTO DETALLADO UISEK</w:t>
            </w:r>
          </w:p>
          <w:p w14:paraId="2E4D5C4C" w14:textId="68DAA147" w:rsidR="00465C90" w:rsidRPr="00247FD1" w:rsidRDefault="00465C9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66A208C" w14:textId="506F6915" w:rsidR="00465C90" w:rsidRPr="00247FD1" w:rsidRDefault="00465C9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D1F3CBE" w14:textId="77777777" w:rsidR="00465C90" w:rsidRPr="00247FD1" w:rsidRDefault="00465C9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7F0E0AE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EE85D15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347E1B8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7AB29AE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C6AF03F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D8F7A47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452C405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636BF92" w14:textId="3BF238A7" w:rsidR="00F47D99" w:rsidRPr="00247FD1" w:rsidRDefault="00465C9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RECURSOS Y FONDOS EXTERNOS</w:t>
            </w:r>
            <w:r w:rsidR="0045737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r w:rsidR="00A331C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(aporte cuali</w:t>
            </w:r>
            <w:r w:rsidR="00186250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-</w:t>
            </w:r>
            <w:r w:rsidR="00A331C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cuantitativos de otras instituciones nacionales y del extranjero</w:t>
            </w:r>
            <w:r w:rsidR="007700A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. Ejem</w:t>
            </w:r>
            <w:r w:rsidR="00B60CA8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plo:</w:t>
            </w:r>
            <w:r w:rsidR="007700A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horas de cada colaborador, uso de equipos o análisis, aportes de insumos</w:t>
            </w:r>
            <w:r w:rsidR="00241B68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, etc.</w:t>
            </w:r>
            <w:r w:rsidR="00A331CC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)</w:t>
            </w:r>
          </w:p>
          <w:p w14:paraId="4D601004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9534A55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5799C4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AB2A37C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236971F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350809D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262E6B8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739F8F6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610C039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BAB0FCA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C89A45B" w14:textId="77777777" w:rsidR="00F47D99" w:rsidRPr="00247FD1" w:rsidRDefault="00F47D99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2E66A0A" w14:textId="77777777" w:rsidR="00F47D99" w:rsidRPr="00247FD1" w:rsidRDefault="00F47D99" w:rsidP="00F47D99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DB513BF" w14:textId="77777777" w:rsidR="00F47D99" w:rsidRPr="00247FD1" w:rsidRDefault="00F47D99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ADCFEC9" w14:textId="77777777" w:rsidR="00F47D99" w:rsidRPr="00247FD1" w:rsidRDefault="00F47D99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BC28F70" w14:textId="3DE59048" w:rsidR="00AB55BF" w:rsidRPr="00247FD1" w:rsidRDefault="00AB55BF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4AD3E3B1" w14:textId="77777777" w:rsidR="00AB55BF" w:rsidRPr="00247FD1" w:rsidRDefault="00AB55BF" w:rsidP="00AB55BF">
      <w:pPr>
        <w:pStyle w:val="Els-body-text"/>
        <w:rPr>
          <w:rFonts w:ascii="Arial" w:hAnsi="Arial" w:cs="Arial"/>
          <w:sz w:val="22"/>
          <w:szCs w:val="22"/>
          <w:lang w:val="es-EC"/>
        </w:rPr>
      </w:pPr>
    </w:p>
    <w:p w14:paraId="3DD2CA7A" w14:textId="77777777" w:rsidR="00AB55BF" w:rsidRPr="00247FD1" w:rsidRDefault="00AB55BF" w:rsidP="00AB55BF">
      <w:pPr>
        <w:pStyle w:val="Els-body-text"/>
        <w:ind w:firstLine="0"/>
        <w:rPr>
          <w:rFonts w:ascii="Arial" w:hAnsi="Arial" w:cs="Arial"/>
          <w:sz w:val="22"/>
          <w:szCs w:val="22"/>
          <w:lang w:val="es-EC"/>
        </w:rPr>
        <w:sectPr w:rsidR="00AB55BF" w:rsidRPr="00247FD1" w:rsidSect="0017104E">
          <w:headerReference w:type="even" r:id="rId15"/>
          <w:headerReference w:type="default" r:id="rId16"/>
          <w:headerReference w:type="first" r:id="rId17"/>
          <w:footerReference w:type="first" r:id="rId18"/>
          <w:footnotePr>
            <w:numFmt w:val="chicago"/>
          </w:footnotePr>
          <w:type w:val="continuous"/>
          <w:pgSz w:w="11907" w:h="15876" w:code="161"/>
          <w:pgMar w:top="1440" w:right="1080" w:bottom="1440" w:left="1080" w:header="714" w:footer="879" w:gutter="0"/>
          <w:cols w:space="720"/>
          <w:titlePg/>
          <w:docGrid w:linePitch="360"/>
        </w:sectPr>
      </w:pPr>
    </w:p>
    <w:p w14:paraId="5AAE879B" w14:textId="77777777" w:rsidR="00AB55BF" w:rsidRPr="00247FD1" w:rsidRDefault="00AB55BF" w:rsidP="00AB55BF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7495249D" w14:textId="602764E5" w:rsidR="00AB55BF" w:rsidRPr="00247FD1" w:rsidRDefault="00FC4B8C" w:rsidP="00AB55BF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</w:t>
      </w:r>
      <w:r w:rsidR="00AB55BF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7</w:t>
      </w:r>
    </w:p>
    <w:p w14:paraId="18AA9D0A" w14:textId="6103FEBB" w:rsidR="00AB55BF" w:rsidRPr="00247FD1" w:rsidRDefault="003D2EA0" w:rsidP="00AB55BF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DIFUSIÓN DE LOS RESULTADOS</w:t>
      </w:r>
      <w:r w:rsidR="00384A8F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(en caso de que no exist</w:t>
      </w:r>
      <w:r w:rsidR="004D4FD3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a</w:t>
      </w:r>
      <w:r w:rsidR="00384A8F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alguna planificación, colocar NO APLICA)</w:t>
      </w:r>
    </w:p>
    <w:p w14:paraId="645741CD" w14:textId="77777777" w:rsidR="00AB55BF" w:rsidRPr="00247FD1" w:rsidRDefault="00AB55BF" w:rsidP="00AB55BF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2844605" w14:textId="77777777" w:rsidR="00AB55BF" w:rsidRPr="00247FD1" w:rsidRDefault="00AB55BF" w:rsidP="00AB55BF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277EDA8D" w14:textId="3041D07A" w:rsidR="00AB55BF" w:rsidRPr="00247FD1" w:rsidRDefault="00AB55BF" w:rsidP="00AB55BF">
      <w:pPr>
        <w:pStyle w:val="Els-NoIndent"/>
        <w:ind w:left="142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</w:t>
      </w:r>
      <w:r w:rsidR="001765F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atente</w:t>
      </w:r>
      <w:r w:rsidR="00D1571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s</w:t>
      </w:r>
      <w:r w:rsidR="0016476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164762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(si aplica o en prospección)</w:t>
      </w:r>
    </w:p>
    <w:p w14:paraId="2599FC22" w14:textId="7B1CEDDD" w:rsidR="00AB55BF" w:rsidRPr="00247FD1" w:rsidRDefault="00AB55BF" w:rsidP="00AB55BF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1765F8" w:rsidRPr="00247FD1" w14:paraId="5E28EFDE" w14:textId="77777777" w:rsidTr="00D15712">
        <w:tc>
          <w:tcPr>
            <w:tcW w:w="5000" w:type="pct"/>
          </w:tcPr>
          <w:p w14:paraId="4F03C1A6" w14:textId="7E6767C1" w:rsidR="001765F8" w:rsidRPr="00247FD1" w:rsidRDefault="001765F8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[Título]</w:t>
            </w:r>
          </w:p>
        </w:tc>
      </w:tr>
      <w:tr w:rsidR="00D15712" w:rsidRPr="00247FD1" w14:paraId="4FEBC74C" w14:textId="77777777" w:rsidTr="00D15712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9A87DB7" w14:textId="77777777" w:rsidR="00D15712" w:rsidRPr="00247FD1" w:rsidRDefault="00D1571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765F8" w:rsidRPr="00247FD1" w14:paraId="23612923" w14:textId="77777777" w:rsidTr="00D15712">
        <w:tc>
          <w:tcPr>
            <w:tcW w:w="5000" w:type="pct"/>
            <w:tcBorders>
              <w:top w:val="single" w:sz="2" w:space="0" w:color="auto"/>
            </w:tcBorders>
          </w:tcPr>
          <w:p w14:paraId="333C1793" w14:textId="10295891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D15712" w:rsidRPr="00247FD1" w14:paraId="17E09DD2" w14:textId="77777777" w:rsidTr="00D15712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EB16E49" w14:textId="77777777" w:rsidR="00D15712" w:rsidRPr="00247FD1" w:rsidRDefault="00D15712" w:rsidP="00AB55BF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FDE28E1" w14:textId="7E436642" w:rsidR="00AB55BF" w:rsidRPr="00247FD1" w:rsidRDefault="00AB55BF" w:rsidP="00AB55BF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40A4884" w14:textId="77777777" w:rsidR="001765F8" w:rsidRPr="00247FD1" w:rsidRDefault="001765F8" w:rsidP="00AB55BF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7C277F1" w14:textId="10F087D1" w:rsidR="001765F8" w:rsidRPr="00247FD1" w:rsidRDefault="001765F8" w:rsidP="001765F8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Producción Científica</w:t>
      </w:r>
      <w:r w:rsidR="004504F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en prospección</w:t>
      </w:r>
      <w:r w:rsidR="0035049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(Scopus, Web of Science</w:t>
      </w:r>
      <w:r w:rsidR="00C64A1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/Clarivate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)</w:t>
      </w:r>
    </w:p>
    <w:p w14:paraId="1F9B756A" w14:textId="77777777" w:rsidR="001765F8" w:rsidRPr="00247FD1" w:rsidRDefault="001765F8" w:rsidP="001765F8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3"/>
        <w:gridCol w:w="3399"/>
      </w:tblGrid>
      <w:tr w:rsidR="001765F8" w:rsidRPr="00247FD1" w14:paraId="74F0CA93" w14:textId="77777777" w:rsidTr="00D15712">
        <w:tc>
          <w:tcPr>
            <w:tcW w:w="3287" w:type="pct"/>
          </w:tcPr>
          <w:p w14:paraId="29F43901" w14:textId="2F913E9F" w:rsidR="001765F8" w:rsidRPr="00247FD1" w:rsidRDefault="001765F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Científico 1</w:t>
            </w:r>
            <w:r w:rsidR="0043199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, título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713" w:type="pct"/>
          </w:tcPr>
          <w:p w14:paraId="1E566F19" w14:textId="5AA02B91" w:rsidR="001765F8" w:rsidRPr="00247FD1" w:rsidRDefault="001765F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1]</w:t>
            </w:r>
          </w:p>
        </w:tc>
      </w:tr>
      <w:tr w:rsidR="001765F8" w:rsidRPr="00247FD1" w14:paraId="1C9F3554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E33AE4E" w14:textId="77777777" w:rsidR="001765F8" w:rsidRPr="00247FD1" w:rsidRDefault="001765F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FB2E244" w14:textId="77777777" w:rsidR="001765F8" w:rsidRPr="00247FD1" w:rsidRDefault="001765F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765F8" w:rsidRPr="00247FD1" w14:paraId="057C6096" w14:textId="77777777" w:rsidTr="00D15712">
        <w:tc>
          <w:tcPr>
            <w:tcW w:w="3287" w:type="pct"/>
            <w:tcBorders>
              <w:top w:val="single" w:sz="2" w:space="0" w:color="auto"/>
            </w:tcBorders>
          </w:tcPr>
          <w:p w14:paraId="367B68BB" w14:textId="76148032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Científico 2]</w:t>
            </w:r>
          </w:p>
        </w:tc>
        <w:tc>
          <w:tcPr>
            <w:tcW w:w="1713" w:type="pct"/>
            <w:tcBorders>
              <w:top w:val="single" w:sz="2" w:space="0" w:color="auto"/>
            </w:tcBorders>
          </w:tcPr>
          <w:p w14:paraId="376DAC6B" w14:textId="35640D36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2]</w:t>
            </w:r>
          </w:p>
        </w:tc>
      </w:tr>
      <w:tr w:rsidR="001765F8" w:rsidRPr="00247FD1" w14:paraId="0B8D2819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7324FB2" w14:textId="77777777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30280D26" w14:textId="77777777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765F8" w:rsidRPr="00247FD1" w14:paraId="00928044" w14:textId="77777777" w:rsidTr="00D15712">
        <w:tc>
          <w:tcPr>
            <w:tcW w:w="3287" w:type="pct"/>
            <w:tcBorders>
              <w:top w:val="single" w:sz="2" w:space="0" w:color="auto"/>
            </w:tcBorders>
          </w:tcPr>
          <w:p w14:paraId="6DE15E3C" w14:textId="303FF0EA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Científico 3]</w:t>
            </w:r>
          </w:p>
        </w:tc>
        <w:tc>
          <w:tcPr>
            <w:tcW w:w="1713" w:type="pct"/>
            <w:tcBorders>
              <w:top w:val="single" w:sz="2" w:space="0" w:color="auto"/>
            </w:tcBorders>
          </w:tcPr>
          <w:p w14:paraId="79E92738" w14:textId="35F44C04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3]</w:t>
            </w:r>
          </w:p>
        </w:tc>
      </w:tr>
      <w:tr w:rsidR="001765F8" w:rsidRPr="00247FD1" w14:paraId="39AE1CEB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B3CB72D" w14:textId="77777777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34C1AD5" w14:textId="77777777" w:rsidR="001765F8" w:rsidRPr="00247FD1" w:rsidRDefault="001765F8" w:rsidP="001765F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1C61281" w14:textId="0AEE2AD2" w:rsidR="0018141C" w:rsidRPr="00247FD1" w:rsidRDefault="0018141C" w:rsidP="0018141C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DED7136" w14:textId="77777777" w:rsidR="0018141C" w:rsidRPr="00247FD1" w:rsidRDefault="0018141C" w:rsidP="0018141C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6C0B5A2" w14:textId="755631D8" w:rsidR="0018141C" w:rsidRPr="00247FD1" w:rsidRDefault="0018141C" w:rsidP="0018141C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Producción Regional</w:t>
      </w:r>
      <w:r w:rsidR="00D2060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en prospección</w:t>
      </w:r>
      <w:r w:rsidR="0035049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(DOAJ, </w:t>
      </w:r>
      <w:r w:rsidR="00C34396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ERIHPLUS,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Scielo, </w:t>
      </w:r>
      <w:r w:rsidR="00C34396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 xml:space="preserve">Latindex,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etc)</w:t>
      </w:r>
    </w:p>
    <w:p w14:paraId="1A04C85E" w14:textId="77777777" w:rsidR="0018141C" w:rsidRPr="00247FD1" w:rsidRDefault="0018141C" w:rsidP="0018141C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3"/>
        <w:gridCol w:w="3399"/>
      </w:tblGrid>
      <w:tr w:rsidR="0018141C" w:rsidRPr="00247FD1" w14:paraId="1EB90786" w14:textId="77777777" w:rsidTr="00D15712">
        <w:tc>
          <w:tcPr>
            <w:tcW w:w="3287" w:type="pct"/>
          </w:tcPr>
          <w:p w14:paraId="448780AF" w14:textId="5FA26589" w:rsidR="0018141C" w:rsidRPr="00247FD1" w:rsidRDefault="0018141C" w:rsidP="0018141C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Regional 1</w:t>
            </w:r>
            <w:r w:rsidR="0043199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, título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713" w:type="pct"/>
          </w:tcPr>
          <w:p w14:paraId="1D609ECE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1]</w:t>
            </w:r>
          </w:p>
        </w:tc>
      </w:tr>
      <w:tr w:rsidR="0018141C" w:rsidRPr="00247FD1" w14:paraId="793C2E52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B626C7B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9E88B7E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8141C" w:rsidRPr="00247FD1" w14:paraId="50AE6727" w14:textId="77777777" w:rsidTr="00D15712">
        <w:tc>
          <w:tcPr>
            <w:tcW w:w="3287" w:type="pct"/>
            <w:tcBorders>
              <w:top w:val="single" w:sz="2" w:space="0" w:color="auto"/>
            </w:tcBorders>
          </w:tcPr>
          <w:p w14:paraId="14C9FFEB" w14:textId="4F7AA319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Regional 2]</w:t>
            </w:r>
          </w:p>
        </w:tc>
        <w:tc>
          <w:tcPr>
            <w:tcW w:w="1713" w:type="pct"/>
            <w:tcBorders>
              <w:top w:val="single" w:sz="2" w:space="0" w:color="auto"/>
            </w:tcBorders>
          </w:tcPr>
          <w:p w14:paraId="246BA53A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2]</w:t>
            </w:r>
          </w:p>
        </w:tc>
      </w:tr>
      <w:tr w:rsidR="0018141C" w:rsidRPr="00247FD1" w14:paraId="35DBE6FC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DB82F24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DF5481A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8141C" w:rsidRPr="00247FD1" w14:paraId="30238737" w14:textId="77777777" w:rsidTr="00D15712">
        <w:tc>
          <w:tcPr>
            <w:tcW w:w="3287" w:type="pct"/>
            <w:tcBorders>
              <w:top w:val="single" w:sz="2" w:space="0" w:color="auto"/>
            </w:tcBorders>
          </w:tcPr>
          <w:p w14:paraId="50392DB5" w14:textId="61D17834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[Artículo Regional 3]</w:t>
            </w:r>
          </w:p>
        </w:tc>
        <w:tc>
          <w:tcPr>
            <w:tcW w:w="1713" w:type="pct"/>
            <w:tcBorders>
              <w:top w:val="single" w:sz="2" w:space="0" w:color="auto"/>
            </w:tcBorders>
          </w:tcPr>
          <w:p w14:paraId="3C9B62A1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[Base de Datos 3]</w:t>
            </w:r>
          </w:p>
        </w:tc>
      </w:tr>
      <w:tr w:rsidR="0018141C" w:rsidRPr="00247FD1" w14:paraId="02D1EDC3" w14:textId="77777777" w:rsidTr="00D15712">
        <w:tc>
          <w:tcPr>
            <w:tcW w:w="3287" w:type="pct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E0722D1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1713" w:type="pct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2CFA3F6" w14:textId="77777777" w:rsidR="0018141C" w:rsidRPr="00247FD1" w:rsidRDefault="0018141C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B254843" w14:textId="77777777" w:rsidR="00D15712" w:rsidRPr="00247FD1" w:rsidRDefault="00D15712" w:rsidP="00D15712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0523E14" w14:textId="77777777" w:rsidR="00D15712" w:rsidRPr="00247FD1" w:rsidRDefault="00D15712" w:rsidP="00D15712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87BB27C" w14:textId="1C8CF3FC" w:rsidR="00D15712" w:rsidRPr="00247FD1" w:rsidRDefault="00D15712" w:rsidP="00D15712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Libros</w:t>
      </w:r>
      <w:r w:rsidR="00274233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en prospección</w:t>
      </w:r>
      <w:r w:rsidR="0035049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(si aplica)</w:t>
      </w:r>
    </w:p>
    <w:p w14:paraId="7C7AFE82" w14:textId="77777777" w:rsidR="00D15712" w:rsidRPr="00247FD1" w:rsidRDefault="00D15712" w:rsidP="00D15712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D15712" w:rsidRPr="00247FD1" w14:paraId="536614BD" w14:textId="77777777" w:rsidTr="00D15712">
        <w:tc>
          <w:tcPr>
            <w:tcW w:w="5000" w:type="pct"/>
          </w:tcPr>
          <w:p w14:paraId="1582BBAA" w14:textId="1950108C" w:rsidR="00D15712" w:rsidRPr="00247FD1" w:rsidRDefault="00D15712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[Título Libro 1]</w:t>
            </w:r>
          </w:p>
        </w:tc>
      </w:tr>
      <w:tr w:rsidR="00D15712" w:rsidRPr="00247FD1" w14:paraId="08DF5480" w14:textId="77777777" w:rsidTr="00D15712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D1BA6EA" w14:textId="77777777" w:rsidR="00D15712" w:rsidRPr="00247FD1" w:rsidRDefault="00D15712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D15712" w:rsidRPr="00247FD1" w14:paraId="347605E9" w14:textId="77777777" w:rsidTr="00D15712">
        <w:tc>
          <w:tcPr>
            <w:tcW w:w="5000" w:type="pct"/>
            <w:tcBorders>
              <w:top w:val="single" w:sz="2" w:space="0" w:color="auto"/>
            </w:tcBorders>
          </w:tcPr>
          <w:p w14:paraId="7AB95EC8" w14:textId="77777777" w:rsidR="00D15712" w:rsidRPr="00247FD1" w:rsidRDefault="00D15712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D15712" w:rsidRPr="00247FD1" w14:paraId="76343627" w14:textId="77777777" w:rsidTr="00D15712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BED35C3" w14:textId="77777777" w:rsidR="00D15712" w:rsidRPr="00247FD1" w:rsidRDefault="00D15712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6DFC6E2" w14:textId="77777777" w:rsidR="00AB55BF" w:rsidRPr="00247FD1" w:rsidRDefault="00AB55BF" w:rsidP="007C1D2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45B3C09" w14:textId="4E961DBB" w:rsidR="00A670B2" w:rsidRPr="00247FD1" w:rsidRDefault="00A670B2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017A47A" w14:textId="53AD6FE1" w:rsidR="00D15712" w:rsidRPr="00247FD1" w:rsidRDefault="00D15712" w:rsidP="00D15712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Capítulo</w:t>
      </w:r>
      <w:r w:rsidR="0061042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s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de Libro</w:t>
      </w:r>
      <w:r w:rsidR="00274233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en prospección</w:t>
      </w:r>
      <w:r w:rsidR="0035049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35049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(si aplica)</w:t>
      </w:r>
    </w:p>
    <w:p w14:paraId="060DD868" w14:textId="77777777" w:rsidR="00D15712" w:rsidRPr="00247FD1" w:rsidRDefault="00D15712" w:rsidP="00D15712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D15712" w:rsidRPr="00247FD1" w14:paraId="475EE019" w14:textId="77777777" w:rsidTr="007B6B24">
        <w:tc>
          <w:tcPr>
            <w:tcW w:w="5000" w:type="pct"/>
          </w:tcPr>
          <w:p w14:paraId="5C33B977" w14:textId="75ED9899" w:rsidR="00D15712" w:rsidRPr="00247FD1" w:rsidRDefault="00D15712" w:rsidP="00D15712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[Capítulo de Libro 1]</w:t>
            </w:r>
          </w:p>
        </w:tc>
      </w:tr>
      <w:tr w:rsidR="006A4298" w:rsidRPr="00247FD1" w14:paraId="013F2536" w14:textId="77777777" w:rsidTr="006A4298">
        <w:tc>
          <w:tcPr>
            <w:tcW w:w="5000" w:type="pct"/>
            <w:shd w:val="clear" w:color="auto" w:fill="F2F2F2" w:themeFill="background1" w:themeFillShade="F2"/>
          </w:tcPr>
          <w:p w14:paraId="1C90FCCE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D15712" w:rsidRPr="00247FD1" w14:paraId="38C277A1" w14:textId="77777777" w:rsidTr="007B6B24">
        <w:tc>
          <w:tcPr>
            <w:tcW w:w="5000" w:type="pct"/>
          </w:tcPr>
          <w:p w14:paraId="6E8328D5" w14:textId="77777777" w:rsidR="00D15712" w:rsidRPr="00247FD1" w:rsidRDefault="00D15712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A4298" w:rsidRPr="00247FD1" w14:paraId="12CFED84" w14:textId="77777777" w:rsidTr="006A4298">
        <w:tc>
          <w:tcPr>
            <w:tcW w:w="5000" w:type="pct"/>
            <w:shd w:val="clear" w:color="auto" w:fill="F2F2F2" w:themeFill="background1" w:themeFillShade="F2"/>
          </w:tcPr>
          <w:p w14:paraId="5F992FE9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DD79BB2" w14:textId="048695EA" w:rsidR="00D15712" w:rsidRPr="00247FD1" w:rsidRDefault="00D15712" w:rsidP="00D1571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6A4298" w:rsidRPr="00247FD1" w14:paraId="04422E38" w14:textId="77777777" w:rsidTr="007B6B24">
        <w:tc>
          <w:tcPr>
            <w:tcW w:w="5000" w:type="pct"/>
          </w:tcPr>
          <w:p w14:paraId="7DE98FE5" w14:textId="5D08D679" w:rsidR="006A4298" w:rsidRPr="00247FD1" w:rsidRDefault="006A4298" w:rsidP="006A4298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[Capítulo de Libro 2]</w:t>
            </w:r>
          </w:p>
        </w:tc>
      </w:tr>
      <w:tr w:rsidR="006A4298" w:rsidRPr="00247FD1" w14:paraId="194E4169" w14:textId="77777777" w:rsidTr="007B6B24">
        <w:tc>
          <w:tcPr>
            <w:tcW w:w="5000" w:type="pct"/>
            <w:shd w:val="clear" w:color="auto" w:fill="F2F2F2" w:themeFill="background1" w:themeFillShade="F2"/>
          </w:tcPr>
          <w:p w14:paraId="79F3CEB7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A4298" w:rsidRPr="00247FD1" w14:paraId="546BD2E0" w14:textId="77777777" w:rsidTr="007B6B24">
        <w:tc>
          <w:tcPr>
            <w:tcW w:w="5000" w:type="pct"/>
          </w:tcPr>
          <w:p w14:paraId="6A302798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A4298" w:rsidRPr="00247FD1" w14:paraId="71577BB3" w14:textId="77777777" w:rsidTr="007B6B24">
        <w:tc>
          <w:tcPr>
            <w:tcW w:w="5000" w:type="pct"/>
            <w:shd w:val="clear" w:color="auto" w:fill="F2F2F2" w:themeFill="background1" w:themeFillShade="F2"/>
          </w:tcPr>
          <w:p w14:paraId="4785C15A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DA9FEB3" w14:textId="397E7B8E" w:rsidR="006A4298" w:rsidRPr="00247FD1" w:rsidRDefault="006A4298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3AEBE08" w14:textId="17B7A56F" w:rsidR="006A4298" w:rsidRPr="00247FD1" w:rsidRDefault="001965C5" w:rsidP="006A4298">
      <w:pPr>
        <w:pStyle w:val="Els-NoIndent"/>
        <w:ind w:left="142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lastRenderedPageBreak/>
        <w:t>Congresos y otros</w:t>
      </w:r>
      <w:r w:rsidR="00686D78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eventos</w:t>
      </w:r>
      <w:r w:rsidR="00344EA9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1411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/ Internacionalización </w:t>
      </w:r>
      <w:r w:rsidR="00344EA9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(prospección)</w:t>
      </w:r>
    </w:p>
    <w:p w14:paraId="41BD336A" w14:textId="77777777" w:rsidR="006A4298" w:rsidRPr="00247FD1" w:rsidRDefault="006A4298" w:rsidP="006A4298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6A4298" w:rsidRPr="00247FD1" w14:paraId="118CA02C" w14:textId="77777777" w:rsidTr="007B6B24">
        <w:tc>
          <w:tcPr>
            <w:tcW w:w="5000" w:type="pct"/>
          </w:tcPr>
          <w:p w14:paraId="126A42AD" w14:textId="1F4FA407" w:rsidR="006A4298" w:rsidRPr="00247FD1" w:rsidRDefault="006A4298" w:rsidP="001965C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1965C5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Congreso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1]</w:t>
            </w:r>
          </w:p>
        </w:tc>
      </w:tr>
      <w:tr w:rsidR="006A4298" w:rsidRPr="00247FD1" w14:paraId="478A4283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AE969BC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A4298" w:rsidRPr="00247FD1" w14:paraId="4717503E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1E26870A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A4298" w:rsidRPr="00247FD1" w14:paraId="71631665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46E2A8C" w14:textId="77777777" w:rsidR="006A4298" w:rsidRPr="00247FD1" w:rsidRDefault="006A4298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965C5" w:rsidRPr="00247FD1" w14:paraId="33A47BB6" w14:textId="77777777" w:rsidTr="007B6B24">
        <w:tc>
          <w:tcPr>
            <w:tcW w:w="5000" w:type="pct"/>
          </w:tcPr>
          <w:p w14:paraId="7A9EA81E" w14:textId="6FA6E411" w:rsidR="001965C5" w:rsidRPr="00247FD1" w:rsidRDefault="001965C5" w:rsidP="001965C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[Congreso 2]</w:t>
            </w:r>
          </w:p>
        </w:tc>
      </w:tr>
      <w:tr w:rsidR="001965C5" w:rsidRPr="00247FD1" w14:paraId="2E5AD2C7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82AD5D9" w14:textId="77777777" w:rsidR="001965C5" w:rsidRPr="00247FD1" w:rsidRDefault="001965C5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1965C5" w:rsidRPr="00247FD1" w14:paraId="700E810A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6D54FA2D" w14:textId="77777777" w:rsidR="001965C5" w:rsidRPr="00247FD1" w:rsidRDefault="001965C5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1965C5" w:rsidRPr="00247FD1" w14:paraId="013F854B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7793DA9" w14:textId="77777777" w:rsidR="001965C5" w:rsidRPr="00247FD1" w:rsidRDefault="001965C5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CE93C53" w14:textId="77777777" w:rsidR="001965C5" w:rsidRPr="00247FD1" w:rsidRDefault="001965C5" w:rsidP="001965C5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9D6DF01" w14:textId="77777777" w:rsidR="006A4298" w:rsidRPr="00247FD1" w:rsidRDefault="006A4298" w:rsidP="006A4298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3360408" w14:textId="06BCD51E" w:rsidR="006A4298" w:rsidRPr="00247FD1" w:rsidRDefault="001965C5" w:rsidP="006A4298">
      <w:pPr>
        <w:pStyle w:val="Els-NoIndent"/>
        <w:ind w:left="142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Dirección de T</w:t>
      </w:r>
      <w:r w:rsidR="0061042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esis</w:t>
      </w:r>
      <w:r w:rsidR="00344EA9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</w:t>
      </w:r>
      <w:r w:rsidR="001411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/ Docencia </w:t>
      </w:r>
      <w:r w:rsidR="00344EA9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(prospección)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610421" w:rsidRPr="00247FD1" w14:paraId="3BF835C6" w14:textId="77777777" w:rsidTr="007B6B24">
        <w:tc>
          <w:tcPr>
            <w:tcW w:w="5000" w:type="pct"/>
          </w:tcPr>
          <w:p w14:paraId="03570219" w14:textId="6DAAB91A" w:rsidR="00610421" w:rsidRPr="00247FD1" w:rsidRDefault="00610421" w:rsidP="0061042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[Tesis 1]</w:t>
            </w:r>
          </w:p>
        </w:tc>
      </w:tr>
      <w:tr w:rsidR="00610421" w:rsidRPr="00247FD1" w14:paraId="2A1AFCB4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C33CBB7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6085B2D4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685D5B55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10421" w:rsidRPr="00247FD1" w14:paraId="6886E535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42A5EE3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0E10DB7F" w14:textId="77777777" w:rsidTr="007B6B24">
        <w:tc>
          <w:tcPr>
            <w:tcW w:w="5000" w:type="pct"/>
          </w:tcPr>
          <w:p w14:paraId="1A140BAE" w14:textId="6965D775" w:rsidR="00610421" w:rsidRPr="00247FD1" w:rsidRDefault="00610421" w:rsidP="0061042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[Tesis 2]</w:t>
            </w:r>
          </w:p>
        </w:tc>
      </w:tr>
      <w:tr w:rsidR="00610421" w:rsidRPr="00247FD1" w14:paraId="0B4D123F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7C13CFA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726453C3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26C1C30B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10421" w:rsidRPr="00247FD1" w14:paraId="091BC375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DEE46B8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36F376E4" w14:textId="77777777" w:rsidTr="007B6B24">
        <w:tc>
          <w:tcPr>
            <w:tcW w:w="5000" w:type="pct"/>
          </w:tcPr>
          <w:p w14:paraId="521CD3BA" w14:textId="413EB6B7" w:rsidR="00610421" w:rsidRPr="00247FD1" w:rsidRDefault="00610421" w:rsidP="0061042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[Tesis 3]</w:t>
            </w:r>
          </w:p>
        </w:tc>
      </w:tr>
      <w:tr w:rsidR="00610421" w:rsidRPr="00247FD1" w14:paraId="5EF3DB83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524C705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46ECA61E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4C39227B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10421" w:rsidRPr="00247FD1" w14:paraId="46CAF0D6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FADBA24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1ED429AE" w14:textId="77777777" w:rsidTr="007B6B24">
        <w:tc>
          <w:tcPr>
            <w:tcW w:w="5000" w:type="pct"/>
          </w:tcPr>
          <w:p w14:paraId="72862206" w14:textId="6D5FADDD" w:rsidR="00610421" w:rsidRPr="00247FD1" w:rsidRDefault="00610421" w:rsidP="0061042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[Tesis 4]</w:t>
            </w:r>
          </w:p>
        </w:tc>
      </w:tr>
      <w:tr w:rsidR="00610421" w:rsidRPr="00247FD1" w14:paraId="2BCA1EF3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4C4FC875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466563E6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04122014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10421" w:rsidRPr="00247FD1" w14:paraId="00378305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AB65715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CAA07BE" w14:textId="77777777" w:rsidR="00610421" w:rsidRPr="00247FD1" w:rsidRDefault="00610421" w:rsidP="00610421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68DAD22" w14:textId="40B34D05" w:rsidR="00610421" w:rsidRPr="00247FD1" w:rsidRDefault="00610421" w:rsidP="00610421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Cursos de Educación Continua</w:t>
      </w:r>
      <w:r w:rsidR="001411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/ Extensión </w:t>
      </w:r>
      <w:r w:rsidR="0014117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(si aplica, prospección)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610421" w:rsidRPr="00247FD1" w14:paraId="4E5507A0" w14:textId="77777777" w:rsidTr="007B6B24">
        <w:tc>
          <w:tcPr>
            <w:tcW w:w="5000" w:type="pct"/>
          </w:tcPr>
          <w:p w14:paraId="6437DE38" w14:textId="3D210DBF" w:rsidR="00610421" w:rsidRPr="00247FD1" w:rsidRDefault="00610421" w:rsidP="00610421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[Curso 1]</w:t>
            </w:r>
          </w:p>
        </w:tc>
      </w:tr>
      <w:tr w:rsidR="00610421" w:rsidRPr="00247FD1" w14:paraId="6D1D0F0F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F125394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610421" w:rsidRPr="00247FD1" w14:paraId="7FFF6FAD" w14:textId="77777777" w:rsidTr="007B6B24">
        <w:tc>
          <w:tcPr>
            <w:tcW w:w="5000" w:type="pct"/>
            <w:tcBorders>
              <w:top w:val="single" w:sz="2" w:space="0" w:color="auto"/>
            </w:tcBorders>
          </w:tcPr>
          <w:p w14:paraId="0ED7986E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[Resumen]</w:t>
            </w:r>
          </w:p>
        </w:tc>
      </w:tr>
      <w:tr w:rsidR="00610421" w:rsidRPr="00247FD1" w14:paraId="238BF3C9" w14:textId="77777777" w:rsidTr="007B6B24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56C3723" w14:textId="77777777" w:rsidR="00610421" w:rsidRPr="00247FD1" w:rsidRDefault="00610421" w:rsidP="007B6B24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09262557" w14:textId="77777777" w:rsidR="00610421" w:rsidRPr="00247FD1" w:rsidRDefault="00610421" w:rsidP="00610421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5B3054E" w14:textId="270A8EFD" w:rsidR="003767CC" w:rsidRPr="00247FD1" w:rsidRDefault="003767CC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569D0976" w14:textId="77777777" w:rsidR="00EE146B" w:rsidRPr="00247FD1" w:rsidRDefault="00EE146B" w:rsidP="00EE146B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6180C636" w14:textId="3ED56D7B" w:rsidR="00EE146B" w:rsidRPr="00247FD1" w:rsidRDefault="00EE146B" w:rsidP="00EE146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8</w:t>
      </w:r>
      <w:r w:rsidR="008B1C85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    INTEGRACIÓN</w:t>
      </w:r>
    </w:p>
    <w:p w14:paraId="2440F75C" w14:textId="261530C5" w:rsidR="00EE146B" w:rsidRPr="00247FD1" w:rsidRDefault="00EE146B" w:rsidP="00EE146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SOSTENIBILIDAD</w:t>
      </w:r>
      <w:r w:rsidR="004504F2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, </w:t>
      </w: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EFECTOS MULTIPLICADORES</w:t>
      </w:r>
      <w:r w:rsidR="004504F2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, </w:t>
      </w:r>
      <w:r w:rsidR="00091EE1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E INTEGRACIÓN</w:t>
      </w:r>
      <w:r w:rsidR="008B1C85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</w:t>
      </w:r>
      <w:r w:rsidR="00457378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/</w:t>
      </w:r>
      <w:r w:rsidR="008B1C85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</w:t>
      </w:r>
      <w:r w:rsidR="00457378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ARTICULACIÓN</w:t>
      </w:r>
      <w:r w:rsidR="00091EE1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DE </w:t>
      </w:r>
      <w:r w:rsidR="00DB7FA3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LA</w:t>
      </w:r>
      <w:r w:rsidR="004504F2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VINCULACIÓN CON LA SOCIEDAD/COMUNIDAD</w:t>
      </w:r>
      <w:r w:rsidR="00603AE8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Y CON LA DOCENCIA</w:t>
      </w:r>
      <w:r w:rsidR="002559F4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 (</w:t>
      </w:r>
      <w:r w:rsidR="005300CF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 xml:space="preserve">INVESTIGACIÓN FORMATIVA EN </w:t>
      </w:r>
      <w:r w:rsidR="002559F4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PROGRAMAS Y CARRERAS)</w:t>
      </w:r>
      <w:r w:rsidR="00131926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, INTERINSTITUCIONALIDAD E INTERNACIONALIZACIÓN</w:t>
      </w:r>
    </w:p>
    <w:p w14:paraId="6B5E53EB" w14:textId="77777777" w:rsidR="00EE146B" w:rsidRPr="00247FD1" w:rsidRDefault="00EE146B" w:rsidP="00EE146B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F0DB16C" w14:textId="77777777" w:rsidR="00EE146B" w:rsidRPr="00247FD1" w:rsidRDefault="00EE146B" w:rsidP="00EE146B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7B5C7EAE" w14:textId="374142D5" w:rsidR="00EE146B" w:rsidRPr="00247FD1" w:rsidRDefault="00EE146B" w:rsidP="00EE146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Sostenibilidad</w:t>
      </w:r>
      <w:r w:rsidR="00C6750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del proyecto</w:t>
      </w:r>
      <w:r w:rsidR="00D35D0F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:</w:t>
      </w:r>
      <w:r w:rsidR="009246F6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Prospección temporal a futuro del proyecto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EE146B" w:rsidRPr="00247FD1" w14:paraId="6BA89265" w14:textId="77777777" w:rsidTr="006463DD">
        <w:tc>
          <w:tcPr>
            <w:tcW w:w="5000" w:type="pct"/>
          </w:tcPr>
          <w:p w14:paraId="7353A9DE" w14:textId="6A72FD55" w:rsidR="00EE146B" w:rsidRPr="00247FD1" w:rsidRDefault="00EE146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[Sostenibilidad] Máximo una (1) página.</w:t>
            </w:r>
          </w:p>
        </w:tc>
      </w:tr>
      <w:tr w:rsidR="00EE146B" w:rsidRPr="00247FD1" w14:paraId="312E72E9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D052A7F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01A810B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DD0DF7C" w14:textId="713827E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25FA9CE" w14:textId="77777777" w:rsidR="00C40E26" w:rsidRPr="00247FD1" w:rsidRDefault="00C40E2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3D017D1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39C6FF6F" w14:textId="446DE6CD" w:rsidR="00EE146B" w:rsidRPr="00247FD1" w:rsidRDefault="00EE146B" w:rsidP="00EE146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43886C5" w14:textId="5BF9B543" w:rsidR="00EE146B" w:rsidRPr="00247FD1" w:rsidRDefault="00EB4116" w:rsidP="00EE146B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Describir </w:t>
      </w:r>
      <w:r w:rsidR="00EE146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Efectos Multiplicadores</w:t>
      </w:r>
      <w:r w:rsidR="00C6750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, Impacto científico, social, económico, político u otro</w:t>
      </w:r>
      <w:r w:rsidR="006D3FC7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(CACES)</w:t>
      </w:r>
      <w:r w:rsidR="007C0B03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 Describir explícitamente el impacto.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EE146B" w:rsidRPr="00247FD1" w14:paraId="1C8FD589" w14:textId="77777777" w:rsidTr="006463DD">
        <w:tc>
          <w:tcPr>
            <w:tcW w:w="5000" w:type="pct"/>
          </w:tcPr>
          <w:p w14:paraId="2E340425" w14:textId="57E83587" w:rsidR="00EE146B" w:rsidRPr="00247FD1" w:rsidRDefault="00EE146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[Efectos Multiplicadores] Máximo una (1) página.</w:t>
            </w:r>
          </w:p>
        </w:tc>
      </w:tr>
      <w:tr w:rsidR="00EE146B" w:rsidRPr="00247FD1" w14:paraId="1D73A7C0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4FFB74B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1279FDF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531291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6BA0AD2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A3DBC75" w14:textId="77777777" w:rsidR="00EE146B" w:rsidRPr="00247FD1" w:rsidRDefault="00EE146B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DDB58F9" w14:textId="52757141" w:rsidR="00EE146B" w:rsidRPr="00247FD1" w:rsidRDefault="00EE146B" w:rsidP="00D1571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4D17439" w14:textId="722E8FA7" w:rsidR="00B436DC" w:rsidRPr="00247FD1" w:rsidRDefault="00B436DC" w:rsidP="00B436DC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Componente intercultural (CACES): </w:t>
      </w:r>
      <w:r w:rsidR="00C40E26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¿El proyecto contempla aspectos éticos, adaptaciones metodológicas, colaboraciones interculturales, entre otros</w:t>
      </w:r>
      <w:r w:rsidR="00C51C8A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aspectos</w:t>
      </w:r>
      <w:r w:rsidR="00C40E26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, que impliquen sensibilidad ante 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contextos culturalmente diversos</w:t>
      </w:r>
      <w:r w:rsidR="00C40E26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?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B436DC" w:rsidRPr="00247FD1" w14:paraId="0AE4BA6A" w14:textId="77777777" w:rsidTr="0017104E">
        <w:tc>
          <w:tcPr>
            <w:tcW w:w="5000" w:type="pct"/>
          </w:tcPr>
          <w:p w14:paraId="2264AA44" w14:textId="5BE869C3" w:rsidR="00B436DC" w:rsidRPr="00247FD1" w:rsidRDefault="00B436DC" w:rsidP="001710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C40E26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Aspectos interculturales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] Máximo </w:t>
            </w:r>
            <w:r w:rsidR="00C40E26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media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(1</w:t>
            </w:r>
            <w:r w:rsidR="00C40E26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/2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) página.</w:t>
            </w:r>
          </w:p>
        </w:tc>
      </w:tr>
      <w:tr w:rsidR="00B436DC" w:rsidRPr="00247FD1" w14:paraId="3E0674C5" w14:textId="77777777" w:rsidTr="0017104E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03D02178" w14:textId="77777777" w:rsidR="00B436DC" w:rsidRPr="00247FD1" w:rsidRDefault="00B436DC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2A0AB78" w14:textId="77777777" w:rsidR="00B436DC" w:rsidRPr="00247FD1" w:rsidRDefault="00B436DC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E3FA1E2" w14:textId="77777777" w:rsidR="00B436DC" w:rsidRPr="00247FD1" w:rsidRDefault="00B436DC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A322654" w14:textId="12FF55B3" w:rsidR="00B436DC" w:rsidRPr="00247FD1" w:rsidRDefault="00B436DC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D82626A" w14:textId="77777777" w:rsidR="00B436DC" w:rsidRPr="00247FD1" w:rsidRDefault="00B436DC" w:rsidP="0017104E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D92C68F" w14:textId="77777777" w:rsidR="00B436DC" w:rsidRPr="00247FD1" w:rsidRDefault="00B436DC" w:rsidP="00D15712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E11E546" w14:textId="6D16939E" w:rsidR="00D170B5" w:rsidRPr="00247FD1" w:rsidRDefault="00D170B5" w:rsidP="00D170B5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F95A3FE" w14:textId="71A73D11" w:rsidR="00D170B5" w:rsidRPr="00247FD1" w:rsidRDefault="00D170B5" w:rsidP="00D170B5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Componente </w:t>
      </w:r>
      <w:r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de inclusión</w:t>
      </w:r>
      <w:r w:rsidR="007B5D03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a la discapacidad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(CES): ¿El proyecto contempla </w:t>
      </w:r>
      <w:r w:rsidRPr="00D170B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iniciativas relacionadas con </w:t>
      </w:r>
      <w:r w:rsidR="007B5D03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el estudio de la </w:t>
      </w:r>
      <w:r w:rsidR="007B5D03" w:rsidRPr="00D170B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discapacidad</w:t>
      </w:r>
      <w:r w:rsidR="007B5D03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 y/o </w:t>
      </w:r>
      <w:r w:rsidRPr="00D170B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la inclusión de personas con discapacidad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?</w:t>
      </w:r>
      <w:r w:rsidR="007B5D03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(En caso afirmativo, se deben detallar el tipo y porcentaje de discapacidad)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D170B5" w:rsidRPr="00247FD1" w14:paraId="0E1A6778" w14:textId="77777777" w:rsidTr="00A145CC">
        <w:tc>
          <w:tcPr>
            <w:tcW w:w="5000" w:type="pct"/>
          </w:tcPr>
          <w:p w14:paraId="6AC120F6" w14:textId="1E4166C4" w:rsidR="00D170B5" w:rsidRPr="00247FD1" w:rsidRDefault="00D170B5" w:rsidP="00D170B5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Iniciativas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de inclusión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 Máximo media (1/2) página.</w:t>
            </w:r>
          </w:p>
        </w:tc>
      </w:tr>
      <w:tr w:rsidR="00D170B5" w:rsidRPr="00247FD1" w14:paraId="40A6E7D4" w14:textId="77777777" w:rsidTr="00A145CC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60021DD" w14:textId="77777777" w:rsidR="00D170B5" w:rsidRPr="00247FD1" w:rsidRDefault="00D170B5" w:rsidP="00A145CC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E1FE8C2" w14:textId="77777777" w:rsidR="00D170B5" w:rsidRPr="00247FD1" w:rsidRDefault="00D170B5" w:rsidP="00A145CC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93153A2" w14:textId="77777777" w:rsidR="00D170B5" w:rsidRPr="00247FD1" w:rsidRDefault="00D170B5" w:rsidP="00A145CC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462631D" w14:textId="77777777" w:rsidR="00D170B5" w:rsidRPr="00247FD1" w:rsidRDefault="00D170B5" w:rsidP="00A145CC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D8133A3" w14:textId="77777777" w:rsidR="00D170B5" w:rsidRPr="00247FD1" w:rsidRDefault="00D170B5" w:rsidP="00A145CC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5E189445" w14:textId="77777777" w:rsidR="00D170B5" w:rsidRPr="00247FD1" w:rsidRDefault="00D170B5" w:rsidP="00D170B5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2CEA063" w14:textId="77777777" w:rsidR="00D170B5" w:rsidRPr="00D170B5" w:rsidRDefault="00D170B5" w:rsidP="004504F2">
      <w:pPr>
        <w:pStyle w:val="Els-NoIndent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</w:p>
    <w:p w14:paraId="12FD4515" w14:textId="5C6ED42D" w:rsidR="004504F2" w:rsidRPr="00247FD1" w:rsidRDefault="005F1CC6" w:rsidP="004504F2">
      <w:pPr>
        <w:pStyle w:val="Els-NoIndent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Articulación con </w:t>
      </w:r>
      <w:r w:rsidR="004504F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Vinculación con la Sociedad </w:t>
      </w:r>
      <w:r w:rsidR="00092FE1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y/o asociación con proyecto de vinculación UISEK</w:t>
      </w:r>
      <w:r w:rsidR="00855D0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. Evidencias de asociación </w:t>
      </w:r>
      <w:r w:rsidR="002E075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(</w:t>
      </w:r>
      <w:r w:rsidR="00F720AA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nombre de </w:t>
      </w:r>
      <w:r w:rsidR="002E0752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proyectos y/o acciones) </w:t>
      </w:r>
      <w:r w:rsidR="00855D0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y posibilidad de acciones en vinculación</w:t>
      </w: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4504F2" w:rsidRPr="00247FD1" w14:paraId="2C084622" w14:textId="77777777" w:rsidTr="00623273">
        <w:tc>
          <w:tcPr>
            <w:tcW w:w="5000" w:type="pct"/>
          </w:tcPr>
          <w:p w14:paraId="194FF8CB" w14:textId="32BE0D3C" w:rsidR="004504F2" w:rsidRPr="00247FD1" w:rsidRDefault="004504F2" w:rsidP="0062327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[Actividades de Vinculación</w:t>
            </w:r>
            <w:r w:rsidR="00F51849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 y/o docencia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 Máximo una (1) página.</w:t>
            </w:r>
          </w:p>
        </w:tc>
      </w:tr>
      <w:tr w:rsidR="004504F2" w:rsidRPr="00247FD1" w14:paraId="43E5351D" w14:textId="77777777" w:rsidTr="00623273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4775DA4" w14:textId="77777777" w:rsidR="004504F2" w:rsidRPr="00247FD1" w:rsidRDefault="004504F2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2504DE0" w14:textId="77777777" w:rsidR="004504F2" w:rsidRPr="00247FD1" w:rsidRDefault="004504F2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DC83010" w14:textId="77777777" w:rsidR="004504F2" w:rsidRPr="00247FD1" w:rsidRDefault="004504F2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3E8BDAA" w14:textId="2D895250" w:rsidR="004504F2" w:rsidRPr="00247FD1" w:rsidRDefault="004504F2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82792D2" w14:textId="77777777" w:rsidR="00C40E26" w:rsidRPr="00247FD1" w:rsidRDefault="00C40E26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0547A51" w14:textId="77777777" w:rsidR="004504F2" w:rsidRPr="00247FD1" w:rsidRDefault="004504F2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FFF7595" w14:textId="4B338283" w:rsidR="00006D4E" w:rsidRPr="00247FD1" w:rsidRDefault="00006D4E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B15945C" w14:textId="7DC2C5E3" w:rsidR="005F1CC6" w:rsidRPr="00247FD1" w:rsidRDefault="005F1CC6" w:rsidP="005F1CC6">
      <w:pPr>
        <w:pStyle w:val="Els-NoIndent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Articulación con proyectos docentes. Evidencias de asociación (nombre de proyectos y/o acciones) y posibilidad de acciones en docencia.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5F1CC6" w:rsidRPr="00247FD1" w14:paraId="135CA759" w14:textId="77777777" w:rsidTr="0017104E">
        <w:tc>
          <w:tcPr>
            <w:tcW w:w="5000" w:type="pct"/>
          </w:tcPr>
          <w:p w14:paraId="75E95487" w14:textId="77777777" w:rsidR="005F1CC6" w:rsidRPr="00247FD1" w:rsidRDefault="005F1CC6" w:rsidP="001710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[Actividades de Vinculación y/o docencia] Máximo una (1) página.</w:t>
            </w:r>
          </w:p>
        </w:tc>
      </w:tr>
      <w:tr w:rsidR="005F1CC6" w:rsidRPr="00247FD1" w14:paraId="3D8AB3FA" w14:textId="77777777" w:rsidTr="0017104E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48CAED0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41B4539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53B3F26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CF26B6B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B0FE72D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C247434" w14:textId="77777777" w:rsidR="005F1CC6" w:rsidRPr="00247FD1" w:rsidRDefault="005F1CC6" w:rsidP="0017104E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12A9EAA" w14:textId="77777777" w:rsidR="005F1CC6" w:rsidRPr="00247FD1" w:rsidRDefault="005F1CC6" w:rsidP="00A10474">
      <w:pPr>
        <w:pStyle w:val="Els-NoIndent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p w14:paraId="3D0BC1BF" w14:textId="5500CBF9" w:rsidR="00A10474" w:rsidRPr="00247FD1" w:rsidRDefault="009246F6" w:rsidP="00A10474">
      <w:pPr>
        <w:pStyle w:val="Els-NoIndent"/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Inter-institucionalidad e Internacionalización: </w:t>
      </w:r>
      <w:commentRangeStart w:id="6"/>
      <w:r w:rsidR="00A104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Convenios</w:t>
      </w:r>
      <w:commentRangeEnd w:id="6"/>
      <w:r w:rsidR="005D6939" w:rsidRPr="00247FD1">
        <w:rPr>
          <w:rStyle w:val="Refdecomentario"/>
          <w:rFonts w:ascii="Arial" w:hAnsi="Arial" w:cs="Arial"/>
          <w:sz w:val="22"/>
          <w:szCs w:val="22"/>
          <w:lang w:val="es-ES_tradnl"/>
        </w:rPr>
        <w:commentReference w:id="6"/>
      </w:r>
      <w:r w:rsidR="00A104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Nacionales </w:t>
      </w:r>
      <w:r w:rsidR="00893F2C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y/o</w:t>
      </w:r>
      <w:r w:rsidR="00A10474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Internacionales, Redes </w:t>
      </w:r>
      <w:r w:rsidR="00A10474" w:rsidRPr="00247FD1">
        <w:rPr>
          <w:rFonts w:ascii="Arial" w:hAnsi="Arial" w:cs="Arial"/>
          <w:bCs/>
          <w:color w:val="000000" w:themeColor="text1"/>
          <w:sz w:val="22"/>
          <w:szCs w:val="22"/>
          <w:lang w:val="es-ES_tradnl"/>
        </w:rPr>
        <w:t>(establecidos de inicio o en prospección)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A10474" w:rsidRPr="00247FD1" w14:paraId="3BBA21E8" w14:textId="77777777" w:rsidTr="00623273">
        <w:tc>
          <w:tcPr>
            <w:tcW w:w="5000" w:type="pct"/>
          </w:tcPr>
          <w:p w14:paraId="0714958E" w14:textId="57C32162" w:rsidR="00A10474" w:rsidRPr="00247FD1" w:rsidRDefault="00A10474" w:rsidP="00623273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[Convenios y Redes] Máximo una (1) página.</w:t>
            </w:r>
          </w:p>
        </w:tc>
      </w:tr>
      <w:tr w:rsidR="00A10474" w:rsidRPr="00247FD1" w14:paraId="17B7B79D" w14:textId="77777777" w:rsidTr="00623273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EB39965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92CB7CE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8142264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778430D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BB112B3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3275A16" w14:textId="77777777" w:rsidR="00A10474" w:rsidRPr="00247FD1" w:rsidRDefault="00A10474" w:rsidP="00623273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3FA7BE5E" w14:textId="77777777" w:rsidR="00006D4E" w:rsidRPr="00247FD1" w:rsidRDefault="00006D4E" w:rsidP="00006D4E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213EE4FB" w14:textId="1A1F5E79" w:rsidR="00006D4E" w:rsidRPr="00247FD1" w:rsidRDefault="00006D4E" w:rsidP="00006D4E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9</w:t>
      </w:r>
    </w:p>
    <w:p w14:paraId="04E339F1" w14:textId="1A57FC4E" w:rsidR="00006D4E" w:rsidRPr="00247FD1" w:rsidRDefault="00006D4E" w:rsidP="00006D4E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BENEFICIARIOS</w:t>
      </w:r>
    </w:p>
    <w:p w14:paraId="1C329457" w14:textId="77777777" w:rsidR="00006D4E" w:rsidRPr="00247FD1" w:rsidRDefault="00006D4E" w:rsidP="00006D4E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B719383" w14:textId="49AACCFF" w:rsidR="00006D4E" w:rsidRPr="00247FD1" w:rsidRDefault="00006D4E" w:rsidP="00006D4E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0ED36AAA" w14:textId="0BF626AE" w:rsidR="00006D4E" w:rsidRPr="00247FD1" w:rsidRDefault="00027CD5" w:rsidP="00006D4E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Beneficiarios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006D4E" w:rsidRPr="00247FD1" w14:paraId="0F26ADEB" w14:textId="77777777" w:rsidTr="00006D4E">
        <w:tc>
          <w:tcPr>
            <w:tcW w:w="4956" w:type="dxa"/>
          </w:tcPr>
          <w:p w14:paraId="1CB2DA86" w14:textId="4407ACC9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[Usuarios]</w:t>
            </w:r>
          </w:p>
        </w:tc>
        <w:tc>
          <w:tcPr>
            <w:tcW w:w="4956" w:type="dxa"/>
          </w:tcPr>
          <w:p w14:paraId="1476083C" w14:textId="7692A788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[Productos]</w:t>
            </w:r>
          </w:p>
        </w:tc>
      </w:tr>
      <w:tr w:rsidR="00006D4E" w:rsidRPr="00247FD1" w14:paraId="32FF39DE" w14:textId="77777777" w:rsidTr="00006D4E"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FA10D4A" w14:textId="467EB18E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56E6523" w14:textId="15843D69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D349DF2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5918F11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9A91F50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9EAD079" w14:textId="0846A809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4BF4678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6A96B2D" w14:textId="25291868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49A1E55" w14:textId="2A936991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445B9D0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6877CBA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04C87B7" w14:textId="75FC9906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006D4E" w:rsidRPr="00247FD1" w14:paraId="22F9D2BD" w14:textId="77777777" w:rsidTr="00AC2306">
        <w:tc>
          <w:tcPr>
            <w:tcW w:w="4956" w:type="dxa"/>
            <w:tcBorders>
              <w:top w:val="single" w:sz="2" w:space="0" w:color="auto"/>
            </w:tcBorders>
          </w:tcPr>
          <w:p w14:paraId="045BD0F2" w14:textId="37EE4443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[Beneficiarios Inmediatos]</w:t>
            </w:r>
          </w:p>
        </w:tc>
        <w:tc>
          <w:tcPr>
            <w:tcW w:w="4956" w:type="dxa"/>
            <w:tcBorders>
              <w:top w:val="single" w:sz="2" w:space="0" w:color="auto"/>
            </w:tcBorders>
          </w:tcPr>
          <w:p w14:paraId="516B787A" w14:textId="6F8F7ED1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[Productos]</w:t>
            </w:r>
          </w:p>
        </w:tc>
      </w:tr>
      <w:tr w:rsidR="00006D4E" w:rsidRPr="00247FD1" w14:paraId="0613AD17" w14:textId="77777777" w:rsidTr="00AC2306"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35E201E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586D80B" w14:textId="330D3012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BF9EFDE" w14:textId="1A90C4A6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ED4D199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65F111C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11036D" w14:textId="65BE736D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3C73657B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2090703" w14:textId="6DD13FC4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F882DCE" w14:textId="70A8C3CB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56C3A56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5EC413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5BD3128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006D4E" w:rsidRPr="00247FD1" w14:paraId="09F7113C" w14:textId="77777777" w:rsidTr="00AC2306">
        <w:tc>
          <w:tcPr>
            <w:tcW w:w="4956" w:type="dxa"/>
            <w:tcBorders>
              <w:top w:val="single" w:sz="2" w:space="0" w:color="auto"/>
            </w:tcBorders>
          </w:tcPr>
          <w:p w14:paraId="03668227" w14:textId="3F95F37A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[Beneficiarios Mediatos]</w:t>
            </w:r>
          </w:p>
        </w:tc>
        <w:tc>
          <w:tcPr>
            <w:tcW w:w="4956" w:type="dxa"/>
            <w:tcBorders>
              <w:top w:val="single" w:sz="2" w:space="0" w:color="auto"/>
            </w:tcBorders>
          </w:tcPr>
          <w:p w14:paraId="0E9BCC3E" w14:textId="7E0BEECD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[Productos]</w:t>
            </w:r>
          </w:p>
        </w:tc>
      </w:tr>
      <w:tr w:rsidR="00006D4E" w:rsidRPr="00247FD1" w14:paraId="765D8213" w14:textId="77777777" w:rsidTr="00AC2306"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36A751C" w14:textId="7FB4439C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192AD4F" w14:textId="586A642E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492170D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CFE1D2E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66F849A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FC9139E" w14:textId="37A66B4F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EA56222" w14:textId="051AA1B5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9BA4D75" w14:textId="1E18C3F6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722722F" w14:textId="77777777" w:rsidR="00027CD5" w:rsidRPr="00247FD1" w:rsidRDefault="00027CD5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9B2958F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320554F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002615B" w14:textId="77777777" w:rsidR="00006D4E" w:rsidRPr="00247FD1" w:rsidRDefault="00006D4E" w:rsidP="00006D4E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3BC711C" w14:textId="2F5B8B9C" w:rsidR="00D15712" w:rsidRPr="00247FD1" w:rsidRDefault="00D15712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607A31B" w14:textId="1FED6635" w:rsidR="00006D4E" w:rsidRPr="00247FD1" w:rsidRDefault="00006D4E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3F8407D" w14:textId="09579866" w:rsidR="00006D4E" w:rsidRPr="00247FD1" w:rsidRDefault="00006D4E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07E2938" w14:textId="5259A4E2" w:rsidR="00CA4416" w:rsidRPr="00247FD1" w:rsidRDefault="00CA4416" w:rsidP="00482516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  <w:lang w:val="es-EC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C"/>
        </w:rPr>
        <w:br w:type="page"/>
      </w:r>
    </w:p>
    <w:p w14:paraId="6D58EE1D" w14:textId="77777777" w:rsidR="00CA4416" w:rsidRPr="00247FD1" w:rsidRDefault="00CA4416" w:rsidP="00CA4416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7B3C1EE" w14:textId="03AB1F79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DB50D8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10</w:t>
      </w:r>
    </w:p>
    <w:p w14:paraId="16237073" w14:textId="0612052B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IMPACTO A</w:t>
      </w:r>
      <w:r w:rsidR="006463DD"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M</w:t>
      </w: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BIENTAL</w:t>
      </w:r>
    </w:p>
    <w:p w14:paraId="689DACF6" w14:textId="77777777" w:rsidR="00CA4416" w:rsidRPr="00247FD1" w:rsidRDefault="00CA4416" w:rsidP="00CA4416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4015A9F" w14:textId="77777777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42FE45E7" w14:textId="54EFE6C8" w:rsidR="00CA4416" w:rsidRPr="00247FD1" w:rsidRDefault="00CA4416" w:rsidP="00CA4416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Permiso Ambiental</w:t>
      </w:r>
      <w:r w:rsidR="00F77445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, Contrato de Acceso a Recurso</w:t>
      </w:r>
      <w:r w:rsidR="007959DC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s</w:t>
      </w:r>
      <w:r w:rsidR="00F77445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Genético</w:t>
      </w:r>
      <w:r w:rsidR="007959DC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s</w:t>
      </w:r>
      <w:r w:rsidR="00A13E9E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(MAATE)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CA4416" w:rsidRPr="00247FD1" w14:paraId="7883F40E" w14:textId="77777777" w:rsidTr="006463DD">
        <w:tc>
          <w:tcPr>
            <w:tcW w:w="4956" w:type="dxa"/>
          </w:tcPr>
          <w:p w14:paraId="2FCC74FA" w14:textId="6AA724F9" w:rsidR="00CA4416" w:rsidRPr="00247FD1" w:rsidRDefault="00CA4416" w:rsidP="00CA441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[No]</w:t>
            </w:r>
          </w:p>
        </w:tc>
        <w:tc>
          <w:tcPr>
            <w:tcW w:w="4956" w:type="dxa"/>
          </w:tcPr>
          <w:p w14:paraId="51B06E4A" w14:textId="517485E2" w:rsidR="00CA4416" w:rsidRPr="00247FD1" w:rsidRDefault="00CA4416" w:rsidP="00CA441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[Sí]</w:t>
            </w:r>
          </w:p>
        </w:tc>
      </w:tr>
      <w:tr w:rsidR="00CA4416" w:rsidRPr="00247FD1" w14:paraId="1031A0E0" w14:textId="77777777" w:rsidTr="006463DD"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E01CC01" w14:textId="77777777" w:rsidR="00CA4416" w:rsidRPr="00247FD1" w:rsidRDefault="00CA4416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D58513F" w14:textId="77777777" w:rsidR="00CA4416" w:rsidRPr="00247FD1" w:rsidRDefault="00CA4416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A4FD42E" w14:textId="62192947" w:rsidR="00006D4E" w:rsidRPr="00247FD1" w:rsidRDefault="00006D4E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CA4416" w:rsidRPr="00247FD1" w14:paraId="3B793EEA" w14:textId="77777777" w:rsidTr="006463DD">
        <w:tc>
          <w:tcPr>
            <w:tcW w:w="5000" w:type="pct"/>
          </w:tcPr>
          <w:p w14:paraId="3A3C6EF3" w14:textId="328771F9" w:rsidR="00CA4416" w:rsidRPr="00247FD1" w:rsidRDefault="00CA4416" w:rsidP="00CA4416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[Detallar] Máximo una (1) página.</w:t>
            </w:r>
          </w:p>
        </w:tc>
      </w:tr>
      <w:tr w:rsidR="00CA4416" w:rsidRPr="00247FD1" w14:paraId="7D1B7BD2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56F5A4B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E7CD6F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6C0DB29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FA4AACE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B3984CB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8A81F0F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4BC6EF2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BF9145B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D8EA3C0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42CDB8A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7EEE812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349B116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226A1789" w14:textId="77777777" w:rsidR="00CA4416" w:rsidRPr="00247FD1" w:rsidRDefault="00CA4416" w:rsidP="00CA441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A5182B3" w14:textId="77777777" w:rsidR="00CA4416" w:rsidRPr="00247FD1" w:rsidRDefault="00CA4416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01ED7AC" w14:textId="7B01F210" w:rsidR="00CA4416" w:rsidRPr="00247FD1" w:rsidRDefault="00CA4416" w:rsidP="00C40E26">
      <w:pPr>
        <w:pStyle w:val="Els-NoIndent"/>
        <w:ind w:left="142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  <w:r w:rsidR="00F77445" w:rsidRPr="00247FD1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 </w:t>
      </w:r>
    </w:p>
    <w:p w14:paraId="6A44D399" w14:textId="224F2034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2F4852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11</w:t>
      </w:r>
    </w:p>
    <w:p w14:paraId="6D7686FF" w14:textId="6D108A14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ASPECTOS BIOÉTICOS Y SOCIALES</w:t>
      </w:r>
    </w:p>
    <w:p w14:paraId="7725CC7C" w14:textId="77777777" w:rsidR="00CA4416" w:rsidRPr="00247FD1" w:rsidRDefault="00CA4416" w:rsidP="00CA4416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022A7F6" w14:textId="77777777" w:rsidR="00CA4416" w:rsidRPr="00247FD1" w:rsidRDefault="00CA4416" w:rsidP="00CA4416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CA4416" w:rsidRPr="00247FD1" w14:paraId="49DC1F1C" w14:textId="77777777" w:rsidTr="006463DD">
        <w:tc>
          <w:tcPr>
            <w:tcW w:w="5000" w:type="pct"/>
          </w:tcPr>
          <w:p w14:paraId="2F82D96E" w14:textId="77777777" w:rsidR="00CA4416" w:rsidRPr="00247FD1" w:rsidRDefault="00CA4416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[Detallar] Máximo una (1) página.</w:t>
            </w:r>
          </w:p>
        </w:tc>
      </w:tr>
      <w:tr w:rsidR="00CA4416" w:rsidRPr="00247FD1" w14:paraId="2E968B61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CA26052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C55F9E4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96059F9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0687D7F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3A35B62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CF5AE51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82D5309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DD7528A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88662E8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68D31E7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1C039AB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712B4A" w14:textId="77777777" w:rsidR="00CA4416" w:rsidRPr="00247FD1" w:rsidRDefault="00CA4416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06DC561" w14:textId="77777777" w:rsidR="00CA4416" w:rsidRPr="00247FD1" w:rsidRDefault="00CA4416" w:rsidP="00CA441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E39FC77" w14:textId="77777777" w:rsidR="00CA4416" w:rsidRPr="00247FD1" w:rsidRDefault="00CA4416" w:rsidP="00CA4416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219CF6E" w14:textId="2479B1FA" w:rsidR="005A2DC0" w:rsidRPr="00247FD1" w:rsidRDefault="005A2DC0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4B658450" w14:textId="77777777" w:rsidR="005A2DC0" w:rsidRPr="00247FD1" w:rsidRDefault="005A2DC0" w:rsidP="005A2DC0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1091D5D8" w14:textId="75B91F9A" w:rsidR="005A2DC0" w:rsidRPr="00247FD1" w:rsidRDefault="005A2DC0" w:rsidP="005A2DC0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2F4852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12</w:t>
      </w:r>
    </w:p>
    <w:p w14:paraId="45C57EB5" w14:textId="73B6D2B7" w:rsidR="005A2DC0" w:rsidRPr="00247FD1" w:rsidRDefault="005A2DC0" w:rsidP="005A2DC0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REFERENCIAS BIBLIOGRÁFICAS</w:t>
      </w:r>
    </w:p>
    <w:p w14:paraId="449ACB48" w14:textId="77777777" w:rsidR="005A2DC0" w:rsidRPr="00247FD1" w:rsidRDefault="005A2DC0" w:rsidP="005A2DC0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17567B8" w14:textId="77777777" w:rsidR="005A2DC0" w:rsidRPr="00247FD1" w:rsidRDefault="005A2DC0" w:rsidP="005A2DC0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1018BA2A" w14:textId="30A8083F" w:rsidR="005A2DC0" w:rsidRPr="00247FD1" w:rsidRDefault="005A2DC0" w:rsidP="005A2DC0">
      <w:pPr>
        <w:pStyle w:val="Els-NoIndent"/>
        <w:ind w:left="142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Referencias Citadas</w:t>
      </w:r>
      <w:r w:rsidR="007210E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(APA</w:t>
      </w:r>
      <w:r w:rsidR="009C446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, </w:t>
      </w:r>
      <w:r w:rsidR="007210E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Vancouver</w:t>
      </w:r>
      <w:r w:rsidR="009C446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, Chicago, según el área de conocimiento</w:t>
      </w:r>
      <w:r w:rsidR="007210EB" w:rsidRPr="00247FD1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)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5A2DC0" w:rsidRPr="00247FD1" w14:paraId="6EC42ADB" w14:textId="77777777" w:rsidTr="006463DD">
        <w:tc>
          <w:tcPr>
            <w:tcW w:w="5000" w:type="pct"/>
          </w:tcPr>
          <w:p w14:paraId="1FAA9934" w14:textId="23E176E3" w:rsidR="005A2DC0" w:rsidRPr="00247FD1" w:rsidRDefault="005A2DC0" w:rsidP="005A2DC0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[Referencias Citadas]</w:t>
            </w:r>
          </w:p>
        </w:tc>
      </w:tr>
      <w:tr w:rsidR="005A2DC0" w:rsidRPr="00247FD1" w14:paraId="08E5C82C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6ACF646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470D470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792B403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210C370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8266C30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51158BD" w14:textId="6FB0931B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4086C6A" w14:textId="40287A62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BEBE8DA" w14:textId="76783112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BFF7972" w14:textId="2437F356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17EEF1B" w14:textId="425EFAA5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0C2530C" w14:textId="262B784B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CB2A5F1" w14:textId="4D9451C9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E126E8D" w14:textId="0D1022E7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F17AC85" w14:textId="09C7B91C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E15176D" w14:textId="401E4BB5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54B3BE3" w14:textId="627279AE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CB2F5C1" w14:textId="5FDD836F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0081423" w14:textId="40A5F0AC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90EC96E" w14:textId="37B9BA87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B35A202" w14:textId="7586BF83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4D6E01CB" w14:textId="77777777" w:rsidR="00E36EB5" w:rsidRPr="00247FD1" w:rsidRDefault="00E36EB5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5860256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1144F26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32D173C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3E115A3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D080670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57EBB759" w14:textId="77777777" w:rsidR="005A2DC0" w:rsidRPr="00247FD1" w:rsidRDefault="005A2DC0" w:rsidP="006463DD">
            <w:pPr>
              <w:pStyle w:val="Els-NoIndent"/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23CF69B" w14:textId="77777777" w:rsidR="005A2DC0" w:rsidRPr="00247FD1" w:rsidRDefault="005A2DC0" w:rsidP="005A2DC0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BAD915E" w14:textId="3D33143B" w:rsidR="00E36EB5" w:rsidRPr="00247FD1" w:rsidRDefault="00E36EB5">
      <w:pPr>
        <w:widowControl/>
        <w:spacing w:line="24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6B9BF3FF" w14:textId="77777777" w:rsidR="00CA4416" w:rsidRPr="00247FD1" w:rsidRDefault="00CA4416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3A3293F" w14:textId="77777777" w:rsidR="00E36EB5" w:rsidRPr="00247FD1" w:rsidRDefault="00E36EB5" w:rsidP="00E36EB5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57232BA" w14:textId="7AEAAB21" w:rsidR="00E36EB5" w:rsidRPr="00247FD1" w:rsidRDefault="00E36EB5" w:rsidP="00E36EB5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 xml:space="preserve">APARTADO – </w:t>
      </w:r>
      <w:r w:rsidR="002F4852"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t>13</w:t>
      </w:r>
    </w:p>
    <w:p w14:paraId="0910BF13" w14:textId="72CCBCFB" w:rsidR="00E36EB5" w:rsidRPr="00247FD1" w:rsidRDefault="00EA129B" w:rsidP="00E36EB5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DECLARACIÓN FINAL</w:t>
      </w:r>
    </w:p>
    <w:p w14:paraId="627EE38A" w14:textId="77777777" w:rsidR="00E36EB5" w:rsidRPr="00247FD1" w:rsidRDefault="00E36EB5" w:rsidP="00E36EB5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8EC0258" w14:textId="77777777" w:rsidR="00E36EB5" w:rsidRPr="00247FD1" w:rsidRDefault="00E36EB5" w:rsidP="00E36EB5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E36EB5" w:rsidRPr="00247FD1" w14:paraId="0F8194A7" w14:textId="77777777" w:rsidTr="006463DD">
        <w:tc>
          <w:tcPr>
            <w:tcW w:w="5000" w:type="pct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3BF7A3D1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El presente programa o proyecto no ha sido presentado a otra institución nacional o internacional salvo su cofinanciamiento, no causa perjuicio al ambiente, es de autoría propia y no transgrede norma ética alguna. Igualmente se responsabiliza a los autores del presente proyecto por las posibles sanciones civiles o penales a las que tuviese lugar, en caso que un tercero alegue la titularidad de los derechos intelectuales del proyecto a ejecutarse; se deslinda a la Universidad Internacional SEK de cualquier responsabilidad en el evento que esto ocurriese</w:t>
            </w:r>
          </w:p>
          <w:p w14:paraId="26546EFB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761238F1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 xml:space="preserve">Los abajo firmantes declaramos bajo juramento que el proyecto descrito en este documento no ha sido presentado a otra institución nacional o internacional salvo su cofinanciamiento, no causa perjuicio al ambiente, es de nuestra autoría y no transgrede norma ética alguna.  </w:t>
            </w:r>
          </w:p>
          <w:p w14:paraId="341F5A7B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  <w:p w14:paraId="42D06EF3" w14:textId="77777777" w:rsidR="00E36EB5" w:rsidRPr="00247FD1" w:rsidRDefault="00EA129B" w:rsidP="00EA129B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  <w:t>Igualmente nos responsabilizamos por las posibles sanciones civiles o penales a las que tuviese lugar, en caso que un tercero alegue la titularidad de los derechos intelectuales del proyecto a ejecutarse; se deslinda a la Universidad Internacional SEK de cualquier responsabilidad en el evento que esto ocurriese.</w:t>
            </w:r>
          </w:p>
          <w:p w14:paraId="751A5D7E" w14:textId="49AE67C9" w:rsidR="00EA129B" w:rsidRPr="00247FD1" w:rsidRDefault="00EA129B" w:rsidP="00EA129B">
            <w:pPr>
              <w:pStyle w:val="Els-NoIndent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7930711A" w14:textId="77777777" w:rsidR="00E36EB5" w:rsidRPr="00247FD1" w:rsidRDefault="00E36EB5" w:rsidP="00E36EB5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EA129B" w:rsidRPr="00247FD1" w14:paraId="2EB01600" w14:textId="77777777" w:rsidTr="006463DD">
        <w:tc>
          <w:tcPr>
            <w:tcW w:w="4956" w:type="dxa"/>
          </w:tcPr>
          <w:p w14:paraId="27DFA325" w14:textId="18D8B952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commentRangeStart w:id="7"/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[Lugar]</w:t>
            </w:r>
          </w:p>
        </w:tc>
        <w:tc>
          <w:tcPr>
            <w:tcW w:w="4956" w:type="dxa"/>
          </w:tcPr>
          <w:p w14:paraId="49828188" w14:textId="316070CF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[Fecha]</w:t>
            </w:r>
            <w:commentRangeEnd w:id="7"/>
            <w:r w:rsidR="005D6939" w:rsidRPr="00247FD1">
              <w:rPr>
                <w:rStyle w:val="Refdecomentario"/>
                <w:rFonts w:ascii="Arial" w:hAnsi="Arial" w:cs="Arial"/>
                <w:sz w:val="22"/>
                <w:szCs w:val="22"/>
                <w:lang w:val="es-ES_tradnl"/>
              </w:rPr>
              <w:commentReference w:id="7"/>
            </w:r>
          </w:p>
        </w:tc>
      </w:tr>
      <w:tr w:rsidR="00EA129B" w:rsidRPr="00247FD1" w14:paraId="5F8A86BF" w14:textId="77777777" w:rsidTr="006463DD"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448BE70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5BEB09E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6060360F" w14:textId="4D3396BE" w:rsidR="00EA129B" w:rsidRPr="00247FD1" w:rsidRDefault="00EA129B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F2AC360" w14:textId="77777777" w:rsidR="00EF6DCC" w:rsidRPr="00247FD1" w:rsidRDefault="00EF6DCC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E0C344F" w14:textId="5DFD3098" w:rsidR="00CA4416" w:rsidRPr="00247FD1" w:rsidRDefault="00CA4416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1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  <w:gridCol w:w="4956"/>
      </w:tblGrid>
      <w:tr w:rsidR="00EA129B" w:rsidRPr="00247FD1" w14:paraId="41DD4C18" w14:textId="77777777" w:rsidTr="00EA129B">
        <w:trPr>
          <w:gridAfter w:val="1"/>
          <w:wAfter w:w="4956" w:type="dxa"/>
        </w:trPr>
        <w:tc>
          <w:tcPr>
            <w:tcW w:w="4956" w:type="dxa"/>
          </w:tcPr>
          <w:p w14:paraId="20E0E5A6" w14:textId="045C52F4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[Nombres y Apellidos - </w:t>
            </w:r>
            <w:r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Investigador/a </w:t>
            </w:r>
            <w:commentRangeStart w:id="8"/>
            <w:r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Principal</w:t>
            </w:r>
            <w:commentRangeEnd w:id="8"/>
            <w:r w:rsidR="005D6939" w:rsidRPr="00247FD1">
              <w:rPr>
                <w:rStyle w:val="Refdecomentario"/>
                <w:rFonts w:ascii="Arial" w:hAnsi="Arial" w:cs="Arial"/>
                <w:sz w:val="22"/>
                <w:szCs w:val="22"/>
                <w:lang w:val="es-ES_tradnl"/>
              </w:rPr>
              <w:commentReference w:id="8"/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4956" w:type="dxa"/>
          </w:tcPr>
          <w:p w14:paraId="6ED6CF58" w14:textId="68713F63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[Nombres y Apellidos - Co-</w:t>
            </w:r>
            <w:r w:rsidR="00C3515F"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Director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/a]</w:t>
            </w:r>
          </w:p>
        </w:tc>
      </w:tr>
      <w:tr w:rsidR="00EA129B" w:rsidRPr="00247FD1" w14:paraId="58B476E6" w14:textId="77777777" w:rsidTr="00EA129B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1BD0890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2BFE5FF8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EA129B" w:rsidRPr="00247FD1" w14:paraId="63798E5F" w14:textId="07EA2AC9" w:rsidTr="00EA129B"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22E089A4" w14:textId="33EEEB5E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1B0D2CBA" w14:textId="42F65AF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  <w:tc>
          <w:tcPr>
            <w:tcW w:w="4956" w:type="dxa"/>
          </w:tcPr>
          <w:p w14:paraId="3D781625" w14:textId="77777777" w:rsidR="00EA129B" w:rsidRPr="00247FD1" w:rsidRDefault="00EA129B" w:rsidP="00EA129B">
            <w:pPr>
              <w:widowControl/>
              <w:spacing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A129B" w:rsidRPr="00247FD1" w14:paraId="04DDDDD9" w14:textId="77777777" w:rsidTr="00EA129B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49EA562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53B73FE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EA129B" w:rsidRPr="00247FD1" w14:paraId="0A598CE3" w14:textId="77777777" w:rsidTr="00EA129B">
        <w:trPr>
          <w:gridAfter w:val="1"/>
          <w:wAfter w:w="4956" w:type="dxa"/>
        </w:trPr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7B5992BE" w14:textId="1CB451BA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Firma</w:t>
            </w:r>
            <w:r w:rsidR="00563977"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 xml:space="preserve"> electrónica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365F8AB8" w14:textId="5531C405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563977"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Firma electrónica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EA129B" w:rsidRPr="00247FD1" w14:paraId="2EE5C2CC" w14:textId="77777777" w:rsidTr="00EA129B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108B96D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F7E942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0A062B69" w14:textId="7633A96E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076513EB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6E1850F" w14:textId="7777777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29BC1105" w14:textId="0B938EFF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1E422C2D" w14:textId="65CF2EDC" w:rsidR="00EA129B" w:rsidRPr="00247FD1" w:rsidRDefault="00EA129B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84598C5" w14:textId="3696173D" w:rsidR="00EA129B" w:rsidRPr="00247FD1" w:rsidRDefault="00EA129B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7063F13" w14:textId="77777777" w:rsidR="00EF6DCC" w:rsidRPr="00247FD1" w:rsidRDefault="00EF6DCC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tbl>
      <w:tblPr>
        <w:tblStyle w:val="Tablaconcuadrcula"/>
        <w:tblW w:w="1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  <w:gridCol w:w="4956"/>
      </w:tblGrid>
      <w:tr w:rsidR="00EA129B" w:rsidRPr="00247FD1" w14:paraId="2328C864" w14:textId="77777777" w:rsidTr="006463DD">
        <w:trPr>
          <w:gridAfter w:val="1"/>
          <w:wAfter w:w="4956" w:type="dxa"/>
        </w:trPr>
        <w:tc>
          <w:tcPr>
            <w:tcW w:w="4956" w:type="dxa"/>
          </w:tcPr>
          <w:p w14:paraId="58EBF64D" w14:textId="516B12C7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[Nombres y Apellidos - </w:t>
            </w:r>
            <w:r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Decano/a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4956" w:type="dxa"/>
          </w:tcPr>
          <w:p w14:paraId="6F54CC26" w14:textId="39768B99" w:rsidR="00EA129B" w:rsidRPr="00247FD1" w:rsidRDefault="00EA129B" w:rsidP="00EA129B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 xml:space="preserve">[Nombres y Apellidos – </w:t>
            </w:r>
            <w:r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Director/a Investigación e Innovación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EA129B" w:rsidRPr="00247FD1" w14:paraId="53355295" w14:textId="77777777" w:rsidTr="006463DD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E9C5E18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7FD2C0A4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EA129B" w:rsidRPr="00247FD1" w14:paraId="39D20747" w14:textId="77777777" w:rsidTr="006463DD"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3FADF379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0F623E87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[Cédula de Identidad]</w:t>
            </w:r>
          </w:p>
        </w:tc>
        <w:tc>
          <w:tcPr>
            <w:tcW w:w="4956" w:type="dxa"/>
          </w:tcPr>
          <w:p w14:paraId="47058527" w14:textId="77777777" w:rsidR="00EA129B" w:rsidRPr="00247FD1" w:rsidRDefault="00EA129B" w:rsidP="006463DD">
            <w:pPr>
              <w:widowControl/>
              <w:spacing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A129B" w:rsidRPr="00247FD1" w14:paraId="5844B632" w14:textId="77777777" w:rsidTr="006463DD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96E0E07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E1CF737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EA129B" w:rsidRPr="00247FD1" w14:paraId="036FBC40" w14:textId="77777777" w:rsidTr="006463DD">
        <w:trPr>
          <w:gridAfter w:val="1"/>
          <w:wAfter w:w="4956" w:type="dxa"/>
        </w:trPr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5F0E855D" w14:textId="54EC112A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563977"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Firma electrónica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4956" w:type="dxa"/>
            <w:tcBorders>
              <w:top w:val="single" w:sz="2" w:space="0" w:color="auto"/>
            </w:tcBorders>
            <w:shd w:val="clear" w:color="auto" w:fill="FFFFFF" w:themeFill="background1"/>
          </w:tcPr>
          <w:p w14:paraId="4B1F1B86" w14:textId="6D46DC4E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[</w:t>
            </w:r>
            <w:r w:rsidR="00563977" w:rsidRPr="00247FD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s-ES_tradnl"/>
              </w:rPr>
              <w:t>Firma electrónica</w:t>
            </w:r>
            <w:r w:rsidRPr="00247FD1"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  <w:t>]</w:t>
            </w:r>
          </w:p>
        </w:tc>
      </w:tr>
      <w:tr w:rsidR="00EA129B" w:rsidRPr="00247FD1" w14:paraId="0D991C68" w14:textId="77777777" w:rsidTr="006463DD">
        <w:trPr>
          <w:gridAfter w:val="1"/>
          <w:wAfter w:w="4956" w:type="dxa"/>
        </w:trPr>
        <w:tc>
          <w:tcPr>
            <w:tcW w:w="4956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0958B2F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34098329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BF983C0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  <w:tc>
          <w:tcPr>
            <w:tcW w:w="4956" w:type="dxa"/>
            <w:tcBorders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E403E01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6197A3DF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  <w:p w14:paraId="1176975A" w14:textId="77777777" w:rsidR="00EA129B" w:rsidRPr="00247FD1" w:rsidRDefault="00EA129B" w:rsidP="006463DD">
            <w:pPr>
              <w:pStyle w:val="Els-NoIndent"/>
              <w:rPr>
                <w:rFonts w:ascii="Arial" w:hAnsi="Arial" w:cs="Arial"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</w:tbl>
    <w:p w14:paraId="45E38AE9" w14:textId="77777777" w:rsidR="00EA129B" w:rsidRPr="00247FD1" w:rsidRDefault="00EA129B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B90E2D8" w14:textId="77777777" w:rsidR="00EA129B" w:rsidRPr="00247FD1" w:rsidRDefault="00EA129B" w:rsidP="00EA129B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4858068B" w14:textId="67F471BB" w:rsidR="00DB50D8" w:rsidRPr="00247FD1" w:rsidRDefault="00DB50D8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27BC1037" w14:textId="74C6DC6D" w:rsidR="00EF6DCC" w:rsidRPr="00247FD1" w:rsidRDefault="00EF6DCC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0C03489F" w14:textId="7505BB86" w:rsidR="00EF6DCC" w:rsidRPr="00247FD1" w:rsidRDefault="00EF6DCC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7F7F39F" w14:textId="7E4A02FC" w:rsidR="00EF6DCC" w:rsidRPr="00247FD1" w:rsidRDefault="00EF6DCC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86170DC" w14:textId="77777777" w:rsidR="00EF6DCC" w:rsidRPr="00247FD1" w:rsidRDefault="00EF6DCC" w:rsidP="00702FD4">
      <w:pPr>
        <w:pStyle w:val="Els-NoIndent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7198D906" w14:textId="77777777" w:rsidR="00DB50D8" w:rsidRPr="00247FD1" w:rsidRDefault="00DB50D8" w:rsidP="00DB50D8">
      <w:pPr>
        <w:pStyle w:val="Els-body-text"/>
        <w:rPr>
          <w:rFonts w:ascii="Arial" w:hAnsi="Arial" w:cs="Arial"/>
          <w:sz w:val="22"/>
          <w:szCs w:val="22"/>
          <w:lang w:val="es-ES_tradnl"/>
        </w:rPr>
      </w:pPr>
    </w:p>
    <w:p w14:paraId="0FCABE4F" w14:textId="2777CD2B" w:rsidR="00DB50D8" w:rsidRPr="00247FD1" w:rsidRDefault="00DB50D8" w:rsidP="00DB50D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color w:val="000000" w:themeColor="text1"/>
          <w:sz w:val="22"/>
          <w:szCs w:val="22"/>
          <w:lang w:val="es-ES_tradnl"/>
        </w:rPr>
        <w:lastRenderedPageBreak/>
        <w:t>APARTADO – 14</w:t>
      </w:r>
    </w:p>
    <w:p w14:paraId="6FF38B60" w14:textId="3165B533" w:rsidR="00DB50D8" w:rsidRPr="00247FD1" w:rsidRDefault="00DB50D8" w:rsidP="00DB50D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  <w:r w:rsidRPr="00247FD1"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  <w:t>ANEXOS</w:t>
      </w:r>
    </w:p>
    <w:p w14:paraId="6D36E84B" w14:textId="77777777" w:rsidR="00DB50D8" w:rsidRPr="00247FD1" w:rsidRDefault="00DB50D8" w:rsidP="00DB50D8">
      <w:pPr>
        <w:pStyle w:val="Els-NoIndent"/>
        <w:spacing w:line="240" w:lineRule="auto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6E7A805A" w14:textId="77777777" w:rsidR="00DB50D8" w:rsidRPr="00247FD1" w:rsidRDefault="00DB50D8" w:rsidP="00DB50D8">
      <w:pPr>
        <w:pStyle w:val="Els-1storder-head"/>
        <w:numPr>
          <w:ilvl w:val="0"/>
          <w:numId w:val="0"/>
        </w:numPr>
        <w:spacing w:before="0" w:after="0" w:line="240" w:lineRule="auto"/>
        <w:rPr>
          <w:rFonts w:ascii="Arial" w:hAnsi="Arial" w:cs="Arial"/>
          <w:b w:val="0"/>
          <w:color w:val="000000" w:themeColor="text1"/>
          <w:sz w:val="22"/>
          <w:szCs w:val="22"/>
          <w:lang w:val="es-ES_tradnl"/>
        </w:rPr>
      </w:pPr>
    </w:p>
    <w:p w14:paraId="4607ADE5" w14:textId="77777777" w:rsidR="007D6D83" w:rsidRPr="00247FD1" w:rsidRDefault="00DB50D8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47FD1">
        <w:rPr>
          <w:rFonts w:ascii="Arial" w:hAnsi="Arial" w:cs="Arial"/>
          <w:color w:val="000000" w:themeColor="text1"/>
          <w:sz w:val="22"/>
          <w:szCs w:val="22"/>
        </w:rPr>
        <w:t xml:space="preserve">Se incluirán las hojas de vida del </w:t>
      </w:r>
      <w:r w:rsidR="00033E54" w:rsidRPr="00247FD1">
        <w:rPr>
          <w:rFonts w:ascii="Arial" w:hAnsi="Arial" w:cs="Arial"/>
          <w:color w:val="000000" w:themeColor="text1"/>
          <w:sz w:val="22"/>
          <w:szCs w:val="22"/>
        </w:rPr>
        <w:t>personal del equipo investigador, así como, aquellos documentos complementarios pertinentes.</w:t>
      </w:r>
    </w:p>
    <w:p w14:paraId="16D1C137" w14:textId="77777777" w:rsidR="007D6D83" w:rsidRPr="00247FD1" w:rsidRDefault="007D6D83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35640FF" w14:textId="77777777" w:rsidR="007D6D83" w:rsidRPr="00247FD1" w:rsidRDefault="007D6D83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6460FA" w14:textId="77777777" w:rsidR="007D6D83" w:rsidRPr="00247FD1" w:rsidRDefault="007D6D83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B4E2E2B" w14:textId="77777777" w:rsidR="007D6D83" w:rsidRPr="00247FD1" w:rsidRDefault="007D6D83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0"/>
        </w:rPr>
      </w:pPr>
    </w:p>
    <w:p w14:paraId="13C8507F" w14:textId="77777777" w:rsidR="007D6D83" w:rsidRPr="00247FD1" w:rsidRDefault="007D6D83" w:rsidP="00033E54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0"/>
        </w:rPr>
      </w:pPr>
    </w:p>
    <w:p w14:paraId="0EC88BCF" w14:textId="42ABA421" w:rsidR="00EA129B" w:rsidRPr="00247FD1" w:rsidRDefault="00EA129B" w:rsidP="007D6D83">
      <w:pPr>
        <w:widowControl/>
        <w:spacing w:line="240" w:lineRule="auto"/>
        <w:jc w:val="both"/>
        <w:rPr>
          <w:rFonts w:ascii="Arial" w:hAnsi="Arial" w:cs="Arial"/>
          <w:color w:val="000000" w:themeColor="text1"/>
          <w:sz w:val="20"/>
        </w:rPr>
      </w:pPr>
      <w:bookmarkStart w:id="9" w:name="_GoBack"/>
      <w:bookmarkEnd w:id="9"/>
    </w:p>
    <w:sectPr w:rsidR="00EA129B" w:rsidRPr="00247FD1" w:rsidSect="000D7EF5">
      <w:footnotePr>
        <w:numFmt w:val="chicago"/>
      </w:footnotePr>
      <w:type w:val="continuous"/>
      <w:pgSz w:w="11907" w:h="15876" w:code="161"/>
      <w:pgMar w:top="77" w:right="947" w:bottom="879" w:left="1038" w:header="907" w:footer="1253" w:gutter="0"/>
      <w:cols w:space="36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User" w:date="2025-06-18T11:15:00Z" w:initials="U">
    <w:p w14:paraId="49E87974" w14:textId="5EAAD62F" w:rsidR="00A145CC" w:rsidRDefault="00A145CC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t>Verificar</w:t>
      </w:r>
      <w:r>
        <w:t xml:space="preserve"> el programa y línea actualizados en la página web: </w:t>
      </w:r>
    </w:p>
    <w:p w14:paraId="260435CB" w14:textId="501BCF41" w:rsidR="00A145CC" w:rsidRDefault="00A145CC">
      <w:pPr>
        <w:pStyle w:val="Textocomentario"/>
      </w:pPr>
      <w:hyperlink r:id="rId1" w:history="1">
        <w:r w:rsidRPr="00663602">
          <w:rPr>
            <w:rStyle w:val="Hipervnculo"/>
          </w:rPr>
          <w:t>https://uisek.edu.ec/investigacion/research-programs/</w:t>
        </w:r>
      </w:hyperlink>
      <w:r>
        <w:t xml:space="preserve"> </w:t>
      </w:r>
    </w:p>
  </w:comment>
  <w:comment w:id="1" w:author="User" w:date="2025-06-18T11:14:00Z" w:initials="U">
    <w:p w14:paraId="6F18EF54" w14:textId="042AE72F" w:rsidR="00A145CC" w:rsidRDefault="00A145CC">
      <w:pPr>
        <w:pStyle w:val="Textocomentario"/>
      </w:pPr>
      <w:r>
        <w:rPr>
          <w:rStyle w:val="Refdecomentario"/>
        </w:rPr>
        <w:annotationRef/>
      </w:r>
      <w:r>
        <w:t>Utilizar la Clasificación normalizada de los campos de conocimiento:</w:t>
      </w:r>
    </w:p>
    <w:p w14:paraId="7CF39F48" w14:textId="4ADBFA8F" w:rsidR="00A145CC" w:rsidRDefault="00A145CC">
      <w:pPr>
        <w:pStyle w:val="Textocomentario"/>
      </w:pPr>
    </w:p>
    <w:p w14:paraId="74282938" w14:textId="1694FEB0" w:rsidR="00A145CC" w:rsidRDefault="00A145CC">
      <w:pPr>
        <w:pStyle w:val="Textocomentario"/>
      </w:pPr>
      <w:hyperlink r:id="rId2" w:history="1">
        <w:r w:rsidRPr="00663602">
          <w:rPr>
            <w:rStyle w:val="Hipervnculo"/>
          </w:rPr>
          <w:t>https://drive.google.com/file/d/10zZ0avvxg0ExyeMVe2mJnglSy_Zb5qtn/view?usp=sharing</w:t>
        </w:r>
      </w:hyperlink>
      <w:r>
        <w:t xml:space="preserve"> </w:t>
      </w:r>
    </w:p>
  </w:comment>
  <w:comment w:id="2" w:author="ALEXANDRA ELIZABETH FUERTES LAGOS" w:date="2024-06-26T14:52:00Z" w:initials="AEFL">
    <w:p w14:paraId="666C2A71" w14:textId="6061F70D" w:rsidR="00A145CC" w:rsidRDefault="00A145CC">
      <w:pPr>
        <w:pStyle w:val="Textocomentario"/>
      </w:pPr>
      <w:r>
        <w:rPr>
          <w:rStyle w:val="Refdecomentario"/>
        </w:rPr>
        <w:annotationRef/>
      </w:r>
      <w:r>
        <w:t>Todas las propuestas, nuevas o en continuación deben ejecutarse en el período de la convocatoria vigente</w:t>
      </w:r>
    </w:p>
  </w:comment>
  <w:comment w:id="3" w:author="ALEXANDRA ELIZABETH FUERTES LAGOS" w:date="2024-06-26T14:53:00Z" w:initials="AEFL">
    <w:p w14:paraId="695183AD" w14:textId="0FD9CC84" w:rsidR="00A145CC" w:rsidRDefault="00A145CC">
      <w:pPr>
        <w:pStyle w:val="Textocomentario"/>
      </w:pPr>
      <w:r>
        <w:rPr>
          <w:rStyle w:val="Refdecomentario"/>
        </w:rPr>
        <w:annotationRef/>
      </w:r>
      <w:r>
        <w:t>Verificar el documento de identidad, la afiliación y número de horas semanales dedicadas al proyecto. Lo mismo aplica para todo el personal de la investigación</w:t>
      </w:r>
    </w:p>
  </w:comment>
  <w:comment w:id="4" w:author="User" w:date="2025-06-18T11:52:00Z" w:initials="U">
    <w:p w14:paraId="0D3B5E95" w14:textId="7212052C" w:rsidR="00A145CC" w:rsidRDefault="00A145CC">
      <w:pPr>
        <w:pStyle w:val="Textocomentario"/>
      </w:pPr>
      <w:r>
        <w:rPr>
          <w:rStyle w:val="Refdecomentario"/>
        </w:rPr>
        <w:annotationRef/>
      </w:r>
      <w:r>
        <w:t>Ejemplo/ Formato sugerido de carta de colaboración:</w:t>
      </w:r>
    </w:p>
    <w:p w14:paraId="385D5D80" w14:textId="09E57162" w:rsidR="00A145CC" w:rsidRDefault="00A145CC">
      <w:pPr>
        <w:pStyle w:val="Textocomentario"/>
      </w:pPr>
    </w:p>
    <w:p w14:paraId="423B6211" w14:textId="63DEDE05" w:rsidR="00A145CC" w:rsidRDefault="00A145CC">
      <w:pPr>
        <w:pStyle w:val="Textocomentario"/>
      </w:pPr>
      <w:r w:rsidRPr="00247FD1">
        <w:t>https://docs.google.com/document/d/1bUwQpeBlECQWNu1nlXgeiKFqtWsKpTwY/edit?usp=sharing&amp;ouid=117775019984595144835&amp;rtpof=true&amp;sd=true</w:t>
      </w:r>
    </w:p>
  </w:comment>
  <w:comment w:id="5" w:author="ALEXANDRA ELIZABETH FUERTES LAGOS" w:date="2024-06-26T14:54:00Z" w:initials="AEFL">
    <w:p w14:paraId="1938E33F" w14:textId="269A998E" w:rsidR="00A145CC" w:rsidRDefault="00A145CC">
      <w:pPr>
        <w:pStyle w:val="Textocomentario"/>
      </w:pPr>
      <w:r>
        <w:rPr>
          <w:rStyle w:val="Refdecomentario"/>
        </w:rPr>
        <w:annotationRef/>
      </w:r>
      <w:r>
        <w:t>Verificar la información proporcionada. Debe haber correspondencia entre nombre, número de cédula y carrera</w:t>
      </w:r>
    </w:p>
  </w:comment>
  <w:comment w:id="6" w:author="ALEXANDRA ELIZABETH FUERTES LAGOS" w:date="2024-06-26T14:55:00Z" w:initials="AEFL">
    <w:p w14:paraId="0432E681" w14:textId="444171A5" w:rsidR="00A145CC" w:rsidRDefault="00A145CC">
      <w:pPr>
        <w:pStyle w:val="Textocomentario"/>
      </w:pPr>
      <w:r>
        <w:rPr>
          <w:rStyle w:val="Refdecomentario"/>
        </w:rPr>
        <w:annotationRef/>
      </w:r>
      <w:r>
        <w:t>Adjuntar convenios, cartas de compromiso de investigadores (firmado por Director de Instituto o Centro, Decano u otra autoridad) u otros medios de verificación que evidencien la cooperación interinstitucional</w:t>
      </w:r>
    </w:p>
  </w:comment>
  <w:comment w:id="7" w:author="ALEXANDRA ELIZABETH FUERTES LAGOS" w:date="2024-06-26T14:55:00Z" w:initials="AEFL">
    <w:p w14:paraId="3B8214DF" w14:textId="371132AC" w:rsidR="00A145CC" w:rsidRDefault="00A145CC">
      <w:pPr>
        <w:pStyle w:val="Textocomentario"/>
      </w:pPr>
      <w:r>
        <w:rPr>
          <w:rStyle w:val="Refdecomentario"/>
        </w:rPr>
        <w:annotationRef/>
      </w:r>
      <w:r>
        <w:t>Verificar lugar y fecha actualizada</w:t>
      </w:r>
    </w:p>
  </w:comment>
  <w:comment w:id="8" w:author="ALEXANDRA ELIZABETH FUERTES LAGOS" w:date="2024-06-26T14:49:00Z" w:initials="AEFL">
    <w:p w14:paraId="257E1485" w14:textId="46362AD5" w:rsidR="00A145CC" w:rsidRDefault="00A145CC">
      <w:pPr>
        <w:pStyle w:val="Textocomentario"/>
      </w:pPr>
      <w:r>
        <w:rPr>
          <w:rStyle w:val="Refdecomentario"/>
        </w:rPr>
        <w:annotationRef/>
      </w:r>
      <w:r>
        <w:t>Cuando se entregue el documento final impreso, se deberán colocar firmas manuales originales (no imágenes pegadas ni firma electrónica)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0435CB" w15:done="0"/>
  <w15:commentEx w15:paraId="74282938" w15:done="0"/>
  <w15:commentEx w15:paraId="666C2A71" w15:done="0"/>
  <w15:commentEx w15:paraId="695183AD" w15:done="0"/>
  <w15:commentEx w15:paraId="423B6211" w15:done="0"/>
  <w15:commentEx w15:paraId="1938E33F" w15:done="0"/>
  <w15:commentEx w15:paraId="0432E681" w15:done="0"/>
  <w15:commentEx w15:paraId="3B8214DF" w15:done="0"/>
  <w15:commentEx w15:paraId="257E148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0435CB" w16cid:durableId="2DEF8B76"/>
  <w16cid:commentId w16cid:paraId="74282938" w16cid:durableId="2DEF8B77"/>
  <w16cid:commentId w16cid:paraId="666C2A71" w16cid:durableId="2DEF8B78"/>
  <w16cid:commentId w16cid:paraId="695183AD" w16cid:durableId="2DEF8B79"/>
  <w16cid:commentId w16cid:paraId="423B6211" w16cid:durableId="2DEF8B7A"/>
  <w16cid:commentId w16cid:paraId="1938E33F" w16cid:durableId="2DEF8B7B"/>
  <w16cid:commentId w16cid:paraId="0432E681" w16cid:durableId="2DEF8B7C"/>
  <w16cid:commentId w16cid:paraId="3B8214DF" w16cid:durableId="2DEF8B7D"/>
  <w16cid:commentId w16cid:paraId="257E1485" w16cid:durableId="2DEF8B7E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4E933" w14:textId="77777777" w:rsidR="00DE13BF" w:rsidRDefault="00DE13BF">
      <w:r>
        <w:separator/>
      </w:r>
    </w:p>
    <w:p w14:paraId="18B30EFD" w14:textId="77777777" w:rsidR="00DE13BF" w:rsidRDefault="00DE13BF"/>
    <w:p w14:paraId="2852C200" w14:textId="77777777" w:rsidR="00DE13BF" w:rsidRDefault="00DE13BF"/>
  </w:endnote>
  <w:endnote w:type="continuationSeparator" w:id="0">
    <w:p w14:paraId="52B32548" w14:textId="77777777" w:rsidR="00DE13BF" w:rsidRDefault="00DE13BF">
      <w:r>
        <w:continuationSeparator/>
      </w:r>
    </w:p>
    <w:p w14:paraId="3DAA2C13" w14:textId="77777777" w:rsidR="00DE13BF" w:rsidRDefault="00DE13BF"/>
    <w:p w14:paraId="4469A47A" w14:textId="77777777" w:rsidR="00DE13BF" w:rsidRDefault="00DE13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09291B48-80D2-4EB7-B347-3BB480707A44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8F7EF37-0FA8-4B01-9713-03A51EC8FAF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003AAF-F2A8-49AE-9492-A9902892A397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CA1903-8220-4C3D-A7FE-D6B31C760A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46175C-6C61-48EB-9B5A-6BD39B4EA9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7B539" w14:textId="77777777" w:rsidR="00A145CC" w:rsidRPr="003560E1" w:rsidRDefault="00A145CC" w:rsidP="007707D5">
    <w:pPr>
      <w:pStyle w:val="Piedepgina"/>
      <w:spacing w:before="0"/>
      <w:rPr>
        <w:i w:val="0"/>
        <w:sz w:val="15"/>
        <w:szCs w:val="15"/>
      </w:rPr>
    </w:pPr>
  </w:p>
  <w:tbl>
    <w:tblPr>
      <w:tblStyle w:val="Tablaconcuadrcula"/>
      <w:tblW w:w="0" w:type="auto"/>
      <w:tblInd w:w="108" w:type="dxa"/>
      <w:tblLook w:val="04A0" w:firstRow="1" w:lastRow="0" w:firstColumn="1" w:lastColumn="0" w:noHBand="0" w:noVBand="1"/>
    </w:tblPr>
    <w:tblGrid>
      <w:gridCol w:w="4111"/>
    </w:tblGrid>
    <w:tr w:rsidR="00A145CC" w14:paraId="10D7F71D" w14:textId="77777777" w:rsidTr="001D72ED">
      <w:trPr>
        <w:trHeight w:hRule="exact" w:val="737"/>
      </w:trPr>
      <w:tc>
        <w:tcPr>
          <w:tcW w:w="4111" w:type="dxa"/>
        </w:tcPr>
        <w:p w14:paraId="48200AB9" w14:textId="77777777" w:rsidR="00A145CC" w:rsidRPr="001D72ED" w:rsidRDefault="00A145CC" w:rsidP="001D72ED">
          <w:pPr>
            <w:autoSpaceDE w:val="0"/>
            <w:autoSpaceDN w:val="0"/>
            <w:adjustRightInd w:val="0"/>
            <w:spacing w:after="40" w:line="240" w:lineRule="auto"/>
            <w:rPr>
              <w:b/>
              <w:bCs/>
              <w:color w:val="353535"/>
              <w:sz w:val="10"/>
              <w:szCs w:val="12"/>
              <w:lang w:val="es-ES" w:eastAsia="en-IN"/>
            </w:rPr>
          </w:pPr>
          <w:r w:rsidRPr="001D72ED">
            <w:rPr>
              <w:b/>
              <w:noProof/>
              <w:sz w:val="10"/>
              <w:szCs w:val="14"/>
              <w:lang w:val="en-US"/>
            </w:rPr>
            <w:drawing>
              <wp:anchor distT="0" distB="0" distL="114300" distR="114300" simplePos="0" relativeHeight="251667456" behindDoc="0" locked="0" layoutInCell="1" allowOverlap="1" wp14:anchorId="02C81D10" wp14:editId="520FAD01">
                <wp:simplePos x="0" y="0"/>
                <wp:positionH relativeFrom="column">
                  <wp:posOffset>7620</wp:posOffset>
                </wp:positionH>
                <wp:positionV relativeFrom="paragraph">
                  <wp:posOffset>10795</wp:posOffset>
                </wp:positionV>
                <wp:extent cx="1436984" cy="431995"/>
                <wp:effectExtent l="0" t="0" r="11430" b="0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6984" cy="431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D72ED">
            <w:rPr>
              <w:b/>
              <w:bCs/>
              <w:color w:val="353535"/>
              <w:sz w:val="10"/>
              <w:szCs w:val="14"/>
              <w:lang w:val="es-ES" w:eastAsia="en-IN"/>
            </w:rPr>
            <w:t>Universidad Internacional SE</w:t>
          </w:r>
          <w:r w:rsidRPr="001D72ED">
            <w:rPr>
              <w:b/>
              <w:bCs/>
              <w:color w:val="353535"/>
              <w:sz w:val="10"/>
              <w:szCs w:val="12"/>
              <w:lang w:val="es-ES" w:eastAsia="en-IN"/>
            </w:rPr>
            <w:t>K</w:t>
          </w:r>
        </w:p>
        <w:p w14:paraId="10482BD5" w14:textId="77777777" w:rsidR="00A145CC" w:rsidRPr="001D72ED" w:rsidRDefault="00A145CC" w:rsidP="001D72ED">
          <w:pPr>
            <w:autoSpaceDE w:val="0"/>
            <w:autoSpaceDN w:val="0"/>
            <w:adjustRightInd w:val="0"/>
            <w:spacing w:line="240" w:lineRule="auto"/>
            <w:rPr>
              <w:b/>
              <w:color w:val="353535"/>
              <w:sz w:val="10"/>
              <w:szCs w:val="12"/>
              <w:lang w:val="es-ES" w:eastAsia="en-IN"/>
            </w:rPr>
          </w:pPr>
          <w:r w:rsidRPr="001D72ED">
            <w:rPr>
              <w:b/>
              <w:bCs/>
              <w:color w:val="353535"/>
              <w:sz w:val="10"/>
              <w:szCs w:val="12"/>
              <w:lang w:val="es-ES" w:eastAsia="en-IN"/>
            </w:rPr>
            <w:t>Campus Miguel de Cervantes</w:t>
          </w:r>
        </w:p>
        <w:p w14:paraId="3BC64EF0" w14:textId="77777777" w:rsidR="00A145CC" w:rsidRPr="001D72ED" w:rsidRDefault="00A145CC" w:rsidP="001D72ED">
          <w:pPr>
            <w:autoSpaceDE w:val="0"/>
            <w:autoSpaceDN w:val="0"/>
            <w:adjustRightInd w:val="0"/>
            <w:spacing w:line="240" w:lineRule="auto"/>
            <w:rPr>
              <w:b/>
              <w:color w:val="353535"/>
              <w:sz w:val="10"/>
              <w:szCs w:val="12"/>
              <w:lang w:val="es-ES" w:eastAsia="en-IN"/>
            </w:rPr>
          </w:pPr>
          <w:r w:rsidRPr="001D72ED">
            <w:rPr>
              <w:b/>
              <w:color w:val="353535"/>
              <w:sz w:val="10"/>
              <w:szCs w:val="12"/>
              <w:lang w:val="es-ES" w:eastAsia="en-IN"/>
            </w:rPr>
            <w:t>Calle Alberto Einstein s/n</w:t>
          </w:r>
        </w:p>
        <w:p w14:paraId="41CF2EBF" w14:textId="77777777" w:rsidR="00A145CC" w:rsidRPr="001D72ED" w:rsidRDefault="00A145CC" w:rsidP="001D72ED">
          <w:pPr>
            <w:autoSpaceDE w:val="0"/>
            <w:autoSpaceDN w:val="0"/>
            <w:adjustRightInd w:val="0"/>
            <w:spacing w:line="240" w:lineRule="auto"/>
            <w:rPr>
              <w:b/>
              <w:color w:val="353535"/>
              <w:sz w:val="10"/>
              <w:szCs w:val="12"/>
              <w:lang w:val="es-ES" w:eastAsia="en-IN"/>
            </w:rPr>
          </w:pPr>
          <w:r w:rsidRPr="001D72ED">
            <w:rPr>
              <w:b/>
              <w:color w:val="353535"/>
              <w:sz w:val="10"/>
              <w:szCs w:val="12"/>
              <w:lang w:val="es-ES" w:eastAsia="en-IN"/>
            </w:rPr>
            <w:t>y 5ta. Transversal</w:t>
          </w:r>
        </w:p>
        <w:p w14:paraId="44411BE5" w14:textId="77777777" w:rsidR="00A145CC" w:rsidRDefault="00A145CC" w:rsidP="001D72ED">
          <w:pPr>
            <w:autoSpaceDE w:val="0"/>
            <w:autoSpaceDN w:val="0"/>
            <w:adjustRightInd w:val="0"/>
            <w:spacing w:line="240" w:lineRule="auto"/>
          </w:pPr>
          <w:r w:rsidRPr="001D72ED">
            <w:rPr>
              <w:b/>
              <w:color w:val="353535"/>
              <w:sz w:val="10"/>
              <w:szCs w:val="12"/>
              <w:lang w:val="es-ES" w:eastAsia="en-IN"/>
            </w:rPr>
            <w:t>Telf. 3974800 (Carcelén)</w:t>
          </w:r>
        </w:p>
      </w:tc>
    </w:tr>
  </w:tbl>
  <w:p w14:paraId="482FBB9F" w14:textId="77777777" w:rsidR="00A145CC" w:rsidRPr="003560E1" w:rsidRDefault="00A145CC" w:rsidP="007707D5">
    <w:pPr>
      <w:pStyle w:val="Piedepgina"/>
      <w:tabs>
        <w:tab w:val="clear" w:pos="4706"/>
        <w:tab w:val="clear" w:pos="9356"/>
        <w:tab w:val="clear" w:pos="10080"/>
        <w:tab w:val="center" w:pos="4961"/>
      </w:tabs>
      <w:spacing w:before="0"/>
      <w:rPr>
        <w:i w:val="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4544C" w14:textId="77777777" w:rsidR="00DE13BF" w:rsidRDefault="00DE13BF" w:rsidP="00783D5B">
      <w:pPr>
        <w:pStyle w:val="Piedepgina"/>
        <w:spacing w:before="230"/>
        <w:rPr>
          <w:lang w:val="en-GB"/>
        </w:rPr>
      </w:pPr>
      <w:r>
        <w:drawing>
          <wp:inline distT="0" distB="0" distL="0" distR="0" wp14:anchorId="743D572A" wp14:editId="7045DAD8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C173" w14:textId="77777777" w:rsidR="00DE13BF" w:rsidRDefault="00DE13BF"/>
    <w:p w14:paraId="48E42A73" w14:textId="77777777" w:rsidR="00DE13BF" w:rsidRDefault="00DE13BF"/>
  </w:footnote>
  <w:footnote w:type="continuationSeparator" w:id="0">
    <w:p w14:paraId="1343808C" w14:textId="77777777" w:rsidR="00DE13BF" w:rsidRDefault="00DE13BF">
      <w:r>
        <w:continuationSeparator/>
      </w:r>
    </w:p>
    <w:p w14:paraId="1FA73C59" w14:textId="77777777" w:rsidR="00DE13BF" w:rsidRDefault="00DE13BF"/>
    <w:p w14:paraId="6DC2F2BA" w14:textId="77777777" w:rsidR="00DE13BF" w:rsidRDefault="00DE13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noProof w:val="0"/>
      </w:rPr>
      <w:id w:val="18346465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5B5BD6F" w14:textId="098A4189" w:rsidR="00A145CC" w:rsidRPr="00B5685E" w:rsidRDefault="00A145CC" w:rsidP="009D6A20">
        <w:pPr>
          <w:pStyle w:val="Encabezado"/>
          <w:rPr>
            <w:rFonts w:ascii="Arial" w:hAnsi="Arial" w:cs="Arial"/>
            <w:lang w:val="es-EC"/>
          </w:rPr>
        </w:pP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begin"/>
        </w:r>
        <w:r w:rsidRPr="00B5685E">
          <w:rPr>
            <w:rFonts w:ascii="Arial" w:hAnsi="Arial" w:cs="Arial"/>
            <w:b/>
            <w:sz w:val="19"/>
            <w:szCs w:val="19"/>
            <w:lang w:val="es-EC"/>
          </w:rPr>
          <w:instrText xml:space="preserve"> PAGE   \* MERGEFORMAT </w:instrText>
        </w:r>
        <w:r w:rsidRPr="00F86A1A">
          <w:rPr>
            <w:rFonts w:ascii="Arial" w:hAnsi="Arial" w:cs="Arial"/>
            <w:b/>
            <w:noProof w:val="0"/>
            <w:sz w:val="19"/>
            <w:szCs w:val="19"/>
          </w:rPr>
          <w:fldChar w:fldCharType="separate"/>
        </w:r>
        <w:r>
          <w:rPr>
            <w:rFonts w:ascii="Arial" w:hAnsi="Arial" w:cs="Arial"/>
            <w:b/>
            <w:sz w:val="19"/>
            <w:szCs w:val="19"/>
            <w:lang w:val="es-EC"/>
          </w:rPr>
          <w:t>20</w:t>
        </w:r>
        <w:r w:rsidRPr="00F86A1A">
          <w:rPr>
            <w:rFonts w:ascii="Arial" w:hAnsi="Arial" w:cs="Arial"/>
            <w:b/>
            <w:sz w:val="19"/>
            <w:szCs w:val="19"/>
          </w:rPr>
          <w:fldChar w:fldCharType="end"/>
        </w:r>
        <w:r w:rsidRPr="00B5685E">
          <w:rPr>
            <w:rFonts w:ascii="Arial" w:hAnsi="Arial" w:cs="Arial"/>
            <w:lang w:val="es-EC"/>
          </w:rPr>
          <w:t xml:space="preserve">                                                                          </w:t>
        </w:r>
        <w:r w:rsidRPr="00B5685E">
          <w:rPr>
            <w:rFonts w:ascii="Arial" w:hAnsi="Arial" w:cs="Arial"/>
            <w:smallCaps/>
            <w:lang w:val="es-EC"/>
          </w:rPr>
          <w:t xml:space="preserve">Universidad Internacional </w:t>
        </w:r>
        <w:r w:rsidRPr="00B5685E">
          <w:rPr>
            <w:rFonts w:ascii="Arial" w:hAnsi="Arial" w:cs="Arial"/>
            <w:lang w:val="es-EC"/>
          </w:rPr>
          <w:t>SEK, D</w:t>
        </w:r>
        <w:r>
          <w:rPr>
            <w:rFonts w:ascii="Arial" w:hAnsi="Arial" w:cs="Arial"/>
            <w:lang w:val="es-EC"/>
          </w:rPr>
          <w:t>irección de Investigación e Innovación / Proyectos</w:t>
        </w:r>
      </w:p>
      <w:p w14:paraId="48310CA9" w14:textId="77777777" w:rsidR="00A145CC" w:rsidRDefault="00A145CC" w:rsidP="000E1EF3">
        <w:pPr>
          <w:pStyle w:val="Encabezado"/>
          <w:spacing w:after="210" w:line="240" w:lineRule="auto"/>
        </w:pPr>
        <w:r>
          <w:rPr>
            <w:iCs/>
          </w:rPr>
          <w:pict w14:anchorId="2E33E994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F7A9A" w14:textId="619E1D2E" w:rsidR="00A145CC" w:rsidRPr="009D6A20" w:rsidRDefault="00A145CC">
    <w:pPr>
      <w:pStyle w:val="Encabezado"/>
      <w:jc w:val="right"/>
      <w:rPr>
        <w:b/>
        <w:sz w:val="19"/>
        <w:szCs w:val="19"/>
      </w:rPr>
    </w:pPr>
    <w:r>
      <w:rPr>
        <w:smallCaps/>
      </w:rPr>
      <w:t>Universidad Inter</w:t>
    </w:r>
    <w:r w:rsidRPr="00632723">
      <w:rPr>
        <w:smallCaps/>
      </w:rPr>
      <w:t>n</w:t>
    </w:r>
    <w:r>
      <w:rPr>
        <w:smallCaps/>
      </w:rPr>
      <w:t>acional</w:t>
    </w:r>
    <w:r w:rsidRPr="00632723">
      <w:rPr>
        <w:smallCaps/>
      </w:rPr>
      <w:t xml:space="preserve"> </w:t>
    </w:r>
    <w:r>
      <w:t>SEK</w:t>
    </w:r>
    <w:r w:rsidRPr="009D6A20">
      <w:rPr>
        <w:smallCaps/>
        <w:noProof w:val="0"/>
      </w:rPr>
      <w:t xml:space="preserve">              </w:t>
    </w:r>
    <w:r>
      <w:rPr>
        <w:smallCaps/>
        <w:noProof w:val="0"/>
      </w:rPr>
      <w:t xml:space="preserve">                 </w:t>
    </w:r>
    <w:r w:rsidRPr="009D6A20">
      <w:rPr>
        <w:smallCaps/>
        <w:noProof w:val="0"/>
      </w:rPr>
      <w:t xml:space="preserve">                                                                     </w:t>
    </w:r>
    <w:sdt>
      <w:sdtPr>
        <w:rPr>
          <w:noProof w:val="0"/>
        </w:rPr>
        <w:id w:val="-682050056"/>
        <w:docPartObj>
          <w:docPartGallery w:val="Page Numbers (Top of Page)"/>
          <w:docPartUnique/>
        </w:docPartObj>
      </w:sdtPr>
      <w:sdtEndPr>
        <w:rPr>
          <w:b/>
          <w:noProof/>
          <w:sz w:val="19"/>
          <w:szCs w:val="19"/>
        </w:rPr>
      </w:sdtEndPr>
      <w:sdtContent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>
          <w:rPr>
            <w:b/>
            <w:sz w:val="19"/>
            <w:szCs w:val="19"/>
          </w:rPr>
          <w:t>23</w:t>
        </w:r>
        <w:r w:rsidRPr="009D6A20">
          <w:rPr>
            <w:b/>
            <w:sz w:val="19"/>
            <w:szCs w:val="19"/>
          </w:rPr>
          <w:fldChar w:fldCharType="end"/>
        </w:r>
      </w:sdtContent>
    </w:sdt>
  </w:p>
  <w:p w14:paraId="074F531F" w14:textId="77777777" w:rsidR="00A145CC" w:rsidRDefault="00A145CC" w:rsidP="000E1EF3">
    <w:pPr>
      <w:pStyle w:val="Encabezado"/>
      <w:spacing w:after="210" w:line="240" w:lineRule="auto"/>
      <w:jc w:val="right"/>
    </w:pPr>
    <w:r>
      <w:rPr>
        <w:iCs/>
      </w:rPr>
      <w:pict w14:anchorId="32E9863E">
        <v:rect id="_x0000_i1026" style="width:496.15pt;height:.5pt" o:hrpct="0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913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837"/>
      <w:gridCol w:w="7814"/>
      <w:gridCol w:w="262"/>
    </w:tblGrid>
    <w:tr w:rsidR="00A145CC" w14:paraId="35DFE351" w14:textId="77777777" w:rsidTr="00E641FD">
      <w:trPr>
        <w:trHeight w:val="57"/>
        <w:jc w:val="center"/>
      </w:trPr>
      <w:tc>
        <w:tcPr>
          <w:tcW w:w="183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3C159E5A" w14:textId="77777777" w:rsidR="00A145CC" w:rsidRDefault="00A145CC" w:rsidP="009D747E">
          <w:pPr>
            <w:jc w:val="both"/>
          </w:pPr>
        </w:p>
      </w:tc>
      <w:tc>
        <w:tcPr>
          <w:tcW w:w="7814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2468C0BB" w14:textId="77777777" w:rsidR="00A145CC" w:rsidRPr="009D747E" w:rsidRDefault="00A145CC" w:rsidP="001D72ED">
          <w:pPr>
            <w:pStyle w:val="Running-head"/>
            <w:spacing w:after="240"/>
            <w:jc w:val="both"/>
          </w:pPr>
        </w:p>
      </w:tc>
      <w:tc>
        <w:tcPr>
          <w:tcW w:w="262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1B69E33" w14:textId="77777777" w:rsidR="00A145CC" w:rsidRDefault="00A145CC" w:rsidP="004134F1">
          <w:pPr>
            <w:pStyle w:val="Encabezado"/>
            <w:tabs>
              <w:tab w:val="left" w:pos="6804"/>
            </w:tabs>
            <w:jc w:val="center"/>
          </w:pPr>
        </w:p>
      </w:tc>
    </w:tr>
    <w:tr w:rsidR="00A145CC" w14:paraId="49A3BF56" w14:textId="77777777" w:rsidTr="00E641FD">
      <w:trPr>
        <w:trHeight w:val="57"/>
        <w:jc w:val="center"/>
      </w:trPr>
      <w:tc>
        <w:tcPr>
          <w:tcW w:w="183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5844E201" w14:textId="2197121F" w:rsidR="00A145CC" w:rsidRDefault="00A145CC" w:rsidP="00596BC7">
          <w:pPr>
            <w:widowControl/>
            <w:spacing w:line="240" w:lineRule="auto"/>
            <w:rPr>
              <w:sz w:val="24"/>
              <w:lang w:val="es-EC" w:eastAsia="es-ES_tradnl"/>
            </w:rPr>
          </w:pPr>
          <w:r>
            <w:rPr>
              <w:noProof/>
              <w:lang w:val="en-US"/>
            </w:rPr>
            <w:drawing>
              <wp:inline distT="0" distB="0" distL="0" distR="0" wp14:anchorId="7F681D9C" wp14:editId="3CF25715">
                <wp:extent cx="1069862" cy="773723"/>
                <wp:effectExtent l="0" t="0" r="0" b="127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289" cy="790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9207DA1" w14:textId="24878E3A" w:rsidR="00A145CC" w:rsidRPr="00563977" w:rsidRDefault="00A145CC" w:rsidP="00563977">
          <w:pPr>
            <w:widowControl/>
            <w:spacing w:line="240" w:lineRule="auto"/>
            <w:rPr>
              <w:sz w:val="24"/>
              <w:lang w:val="es-EC" w:eastAsia="es-ES_tradnl"/>
            </w:rPr>
          </w:pPr>
        </w:p>
      </w:tc>
      <w:tc>
        <w:tcPr>
          <w:tcW w:w="7814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1E807636" w14:textId="77777777" w:rsidR="00A145CC" w:rsidRPr="002E206D" w:rsidRDefault="00A145CC" w:rsidP="00C82B1F"/>
      </w:tc>
      <w:tc>
        <w:tcPr>
          <w:tcW w:w="262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4143BE99" w14:textId="77777777" w:rsidR="00A145CC" w:rsidRDefault="00A145CC" w:rsidP="004134F1">
          <w:pPr>
            <w:pStyle w:val="Encabezado"/>
            <w:tabs>
              <w:tab w:val="left" w:pos="6804"/>
            </w:tabs>
            <w:jc w:val="center"/>
          </w:pPr>
        </w:p>
        <w:p w14:paraId="5EF3CA46" w14:textId="77777777" w:rsidR="00A145CC" w:rsidRDefault="00A145CC" w:rsidP="004134F1">
          <w:pPr>
            <w:pStyle w:val="Encabezado"/>
            <w:tabs>
              <w:tab w:val="left" w:pos="6804"/>
            </w:tabs>
            <w:jc w:val="center"/>
          </w:pPr>
        </w:p>
      </w:tc>
    </w:tr>
    <w:tr w:rsidR="00A145CC" w14:paraId="5D4CB20A" w14:textId="77777777" w:rsidTr="00DD18DB">
      <w:trPr>
        <w:trHeight w:val="1172"/>
        <w:jc w:val="center"/>
      </w:trPr>
      <w:tc>
        <w:tcPr>
          <w:tcW w:w="1837" w:type="dxa"/>
          <w:vMerge/>
          <w:shd w:val="pct10" w:color="F2F2F2" w:themeColor="background1" w:themeShade="F2" w:fill="auto"/>
        </w:tcPr>
        <w:p w14:paraId="29F03344" w14:textId="77777777" w:rsidR="00A145CC" w:rsidRDefault="00A145CC" w:rsidP="004134F1">
          <w:pPr>
            <w:pStyle w:val="Encabezad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814" w:type="dxa"/>
          <w:shd w:val="clear" w:color="auto" w:fill="auto"/>
        </w:tcPr>
        <w:p w14:paraId="7EEB7631" w14:textId="0FC67D2F" w:rsidR="00A145CC" w:rsidRDefault="00A145CC" w:rsidP="00E641FD">
          <w:pPr>
            <w:pStyle w:val="Encabezado"/>
            <w:spacing w:after="0"/>
            <w:jc w:val="center"/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</w:pPr>
          <w:r w:rsidRPr="00DD18DB"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PROPUESTA</w:t>
          </w:r>
        </w:p>
        <w:p w14:paraId="2A222260" w14:textId="40D5C668" w:rsidR="00A145CC" w:rsidRDefault="00A145CC" w:rsidP="00E641FD">
          <w:pPr>
            <w:pStyle w:val="Encabezado"/>
            <w:spacing w:after="0"/>
            <w:jc w:val="center"/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</w:pPr>
          <w:r w:rsidRPr="00DD18DB"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PROYECTO</w:t>
          </w:r>
          <w:r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>S</w:t>
          </w:r>
          <w:r w:rsidRPr="00DD18DB"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 xml:space="preserve"> DE </w:t>
          </w:r>
          <w:r>
            <w:rPr>
              <w:rFonts w:ascii="Arial" w:hAnsi="Arial" w:cs="Arial"/>
              <w:b/>
              <w:iCs/>
              <w:color w:val="808080" w:themeColor="background1" w:themeShade="80"/>
              <w:sz w:val="28"/>
              <w:szCs w:val="33"/>
              <w:lang w:val="es-EC" w:eastAsia="en-IN"/>
            </w:rPr>
            <w:t xml:space="preserve">INVESTIGACIÓN E INNOVACIÓN </w:t>
          </w:r>
        </w:p>
        <w:p w14:paraId="1D881CCE" w14:textId="09C5CF19" w:rsidR="00A145CC" w:rsidRPr="00A145CC" w:rsidRDefault="00A145CC" w:rsidP="00A145CC">
          <w:pPr>
            <w:pStyle w:val="Encabezado"/>
            <w:spacing w:after="0"/>
            <w:jc w:val="center"/>
            <w:rPr>
              <w:rStyle w:val="Hipervnculo"/>
              <w:b/>
              <w:bCs/>
              <w:sz w:val="28"/>
              <w:szCs w:val="33"/>
              <w:lang w:val="es-EC" w:eastAsia="en-IN"/>
            </w:rPr>
          </w:pPr>
          <w:r w:rsidRPr="001B1D49">
            <w:rPr>
              <w:b/>
              <w:bCs/>
              <w:sz w:val="28"/>
              <w:szCs w:val="33"/>
              <w:lang w:val="es-EC" w:eastAsia="en-IN"/>
            </w:rPr>
            <w:t>202</w:t>
          </w:r>
          <w:r>
            <w:rPr>
              <w:b/>
              <w:bCs/>
              <w:sz w:val="28"/>
              <w:szCs w:val="33"/>
              <w:lang w:val="es-EC" w:eastAsia="en-IN"/>
            </w:rPr>
            <w:t>6</w:t>
          </w:r>
          <w:r w:rsidRPr="001B1D49">
            <w:rPr>
              <w:b/>
              <w:bCs/>
              <w:sz w:val="28"/>
              <w:szCs w:val="33"/>
              <w:lang w:val="es-EC" w:eastAsia="en-IN"/>
            </w:rPr>
            <w:t>-202</w:t>
          </w:r>
          <w:r>
            <w:rPr>
              <w:b/>
              <w:bCs/>
              <w:sz w:val="28"/>
              <w:szCs w:val="33"/>
              <w:lang w:val="es-EC" w:eastAsia="en-IN"/>
            </w:rPr>
            <w:t>7</w:t>
          </w:r>
        </w:p>
        <w:p w14:paraId="7A8D77FD" w14:textId="77777777" w:rsidR="00A145CC" w:rsidRPr="00DD18DB" w:rsidRDefault="00A145CC" w:rsidP="00DD18DB">
          <w:pPr>
            <w:pStyle w:val="Encabezado"/>
            <w:jc w:val="center"/>
            <w:rPr>
              <w:rStyle w:val="Hipervnculo"/>
              <w:rFonts w:ascii="Arial" w:hAnsi="Arial" w:cs="Arial"/>
              <w:iCs/>
              <w:color w:val="BFBFBF" w:themeColor="background1" w:themeShade="BF"/>
              <w:sz w:val="18"/>
              <w:lang w:val="es-EC"/>
            </w:rPr>
          </w:pPr>
        </w:p>
        <w:p w14:paraId="2041312E" w14:textId="77777777" w:rsidR="00A145CC" w:rsidRPr="00DD18DB" w:rsidRDefault="00A145CC" w:rsidP="00DD18DB">
          <w:pPr>
            <w:pStyle w:val="Encabezado"/>
            <w:jc w:val="center"/>
            <w:rPr>
              <w:sz w:val="18"/>
              <w:szCs w:val="18"/>
              <w:lang w:val="es-EC"/>
            </w:rPr>
          </w:pPr>
          <w:r w:rsidRPr="00DD18DB">
            <w:rPr>
              <w:rStyle w:val="Hipervnculo"/>
              <w:rFonts w:ascii="Arial" w:hAnsi="Arial" w:cs="Arial"/>
              <w:iCs/>
              <w:color w:val="BFBFBF" w:themeColor="background1" w:themeShade="BF"/>
              <w:sz w:val="18"/>
              <w:lang w:val="es-EC"/>
            </w:rPr>
            <w:t>ANEXO 1 - Formulario para presentación de Propuestas de Investigación</w:t>
          </w:r>
        </w:p>
      </w:tc>
      <w:tc>
        <w:tcPr>
          <w:tcW w:w="262" w:type="dxa"/>
          <w:vMerge/>
          <w:shd w:val="pct10" w:color="F2F2F2" w:themeColor="background1" w:themeShade="F2" w:fill="auto"/>
          <w:vAlign w:val="center"/>
        </w:tcPr>
        <w:p w14:paraId="00086664" w14:textId="77777777" w:rsidR="00A145CC" w:rsidRPr="00404079" w:rsidRDefault="00A145CC" w:rsidP="004134F1">
          <w:pPr>
            <w:pStyle w:val="Encabezado"/>
            <w:tabs>
              <w:tab w:val="left" w:pos="6804"/>
            </w:tabs>
            <w:jc w:val="center"/>
            <w:rPr>
              <w:lang w:val="es-EC" w:eastAsia="en-IN"/>
            </w:rPr>
          </w:pPr>
        </w:p>
      </w:tc>
    </w:tr>
    <w:tr w:rsidR="00A145CC" w14:paraId="7284590B" w14:textId="77777777" w:rsidTr="00E641FD">
      <w:trPr>
        <w:trHeight w:val="57"/>
        <w:jc w:val="center"/>
      </w:trPr>
      <w:tc>
        <w:tcPr>
          <w:tcW w:w="183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62570DD0" w14:textId="77777777" w:rsidR="00A145CC" w:rsidRPr="00404079" w:rsidRDefault="00A145CC" w:rsidP="004134F1">
          <w:pPr>
            <w:pStyle w:val="Encabezado"/>
            <w:tabs>
              <w:tab w:val="left" w:pos="6804"/>
            </w:tabs>
            <w:rPr>
              <w:lang w:val="es-EC" w:eastAsia="en-IN"/>
            </w:rPr>
          </w:pPr>
        </w:p>
      </w:tc>
      <w:tc>
        <w:tcPr>
          <w:tcW w:w="7814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40B9C66B" w14:textId="77777777" w:rsidR="00A145CC" w:rsidRDefault="00A145CC" w:rsidP="00C82B1F"/>
      </w:tc>
      <w:tc>
        <w:tcPr>
          <w:tcW w:w="262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31FDD941" w14:textId="77777777" w:rsidR="00A145CC" w:rsidRPr="00404079" w:rsidRDefault="00A145CC" w:rsidP="004134F1">
          <w:pPr>
            <w:pStyle w:val="Encabezado"/>
            <w:tabs>
              <w:tab w:val="left" w:pos="6804"/>
            </w:tabs>
            <w:jc w:val="center"/>
            <w:rPr>
              <w:lang w:val="es-EC" w:eastAsia="en-IN"/>
            </w:rPr>
          </w:pPr>
        </w:p>
      </w:tc>
    </w:tr>
  </w:tbl>
  <w:p w14:paraId="5A58F14E" w14:textId="77777777" w:rsidR="00A145CC" w:rsidRPr="00404079" w:rsidRDefault="00A145CC" w:rsidP="009A6D87">
    <w:pPr>
      <w:pStyle w:val="Encabezado"/>
      <w:tabs>
        <w:tab w:val="clear" w:pos="4706"/>
        <w:tab w:val="clear" w:pos="9356"/>
        <w:tab w:val="left" w:pos="5785"/>
      </w:tabs>
      <w:spacing w:after="0" w:line="240" w:lineRule="auto"/>
      <w:rPr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2A8468B"/>
    <w:multiLevelType w:val="hybridMultilevel"/>
    <w:tmpl w:val="2480BF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D236A7F"/>
    <w:multiLevelType w:val="hybridMultilevel"/>
    <w:tmpl w:val="BEE0218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13"/>
  </w:num>
  <w:num w:numId="11">
    <w:abstractNumId w:val="1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3"/>
  </w:num>
  <w:num w:numId="18">
    <w:abstractNumId w:val="8"/>
  </w:num>
  <w:num w:numId="19">
    <w:abstractNumId w:val="1"/>
  </w:num>
  <w:num w:numId="20">
    <w:abstractNumId w:val="5"/>
  </w:num>
  <w:num w:numId="21">
    <w:abstractNumId w:val="0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10"/>
  </w:num>
  <w:num w:numId="27">
    <w:abstractNumId w:val="11"/>
  </w:num>
  <w:num w:numId="28">
    <w:abstractNumId w:val="4"/>
  </w:num>
  <w:num w:numId="29">
    <w:abstractNumId w:val="6"/>
  </w:num>
  <w:num w:numId="30">
    <w:abstractNumId w:val="9"/>
  </w:num>
  <w:num w:numId="31">
    <w:abstractNumId w:val="1"/>
  </w:num>
  <w:num w:numId="32">
    <w:abstractNumId w:val="2"/>
  </w:num>
  <w:num w:numId="3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Windows Live" w15:userId="19f6dc6f91a3dab3"/>
  </w15:person>
  <w15:person w15:author="ALEXANDRA ELIZABETH FUERTES LAGOS">
    <w15:presenceInfo w15:providerId="AD" w15:userId="S-1-5-21-1773573812-2731921643-1505065446-12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PostScriptOverText/>
  <w:embedTrueTypeFont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2E45"/>
    <w:rsid w:val="00006D4E"/>
    <w:rsid w:val="000107A2"/>
    <w:rsid w:val="00011B4B"/>
    <w:rsid w:val="00011C98"/>
    <w:rsid w:val="00017B85"/>
    <w:rsid w:val="000230C9"/>
    <w:rsid w:val="000248C3"/>
    <w:rsid w:val="0002766B"/>
    <w:rsid w:val="00027CD5"/>
    <w:rsid w:val="000304FF"/>
    <w:rsid w:val="00033E54"/>
    <w:rsid w:val="00033F04"/>
    <w:rsid w:val="000350D2"/>
    <w:rsid w:val="000501F2"/>
    <w:rsid w:val="00050ACE"/>
    <w:rsid w:val="00052B3C"/>
    <w:rsid w:val="00056920"/>
    <w:rsid w:val="00056FBE"/>
    <w:rsid w:val="000672C9"/>
    <w:rsid w:val="00067E37"/>
    <w:rsid w:val="00072AAA"/>
    <w:rsid w:val="00073519"/>
    <w:rsid w:val="00091EE1"/>
    <w:rsid w:val="00092FE1"/>
    <w:rsid w:val="00094F05"/>
    <w:rsid w:val="000A6A56"/>
    <w:rsid w:val="000B0ACB"/>
    <w:rsid w:val="000B137C"/>
    <w:rsid w:val="000B396A"/>
    <w:rsid w:val="000B5E84"/>
    <w:rsid w:val="000B7BD5"/>
    <w:rsid w:val="000C10EE"/>
    <w:rsid w:val="000C1409"/>
    <w:rsid w:val="000C3885"/>
    <w:rsid w:val="000C543D"/>
    <w:rsid w:val="000D07A1"/>
    <w:rsid w:val="000D395C"/>
    <w:rsid w:val="000D3D0F"/>
    <w:rsid w:val="000D7EF5"/>
    <w:rsid w:val="000E1EF3"/>
    <w:rsid w:val="000E212B"/>
    <w:rsid w:val="000F19AE"/>
    <w:rsid w:val="0011024F"/>
    <w:rsid w:val="00114002"/>
    <w:rsid w:val="00117A48"/>
    <w:rsid w:val="00117E53"/>
    <w:rsid w:val="00124482"/>
    <w:rsid w:val="001257B0"/>
    <w:rsid w:val="00126500"/>
    <w:rsid w:val="00131926"/>
    <w:rsid w:val="00136D96"/>
    <w:rsid w:val="001374D2"/>
    <w:rsid w:val="00141174"/>
    <w:rsid w:val="001446AE"/>
    <w:rsid w:val="00145790"/>
    <w:rsid w:val="00157042"/>
    <w:rsid w:val="00163196"/>
    <w:rsid w:val="00163A94"/>
    <w:rsid w:val="00164762"/>
    <w:rsid w:val="0016771D"/>
    <w:rsid w:val="0017104E"/>
    <w:rsid w:val="0017199C"/>
    <w:rsid w:val="00171C1E"/>
    <w:rsid w:val="0017435C"/>
    <w:rsid w:val="001765F8"/>
    <w:rsid w:val="0018141C"/>
    <w:rsid w:val="001831EE"/>
    <w:rsid w:val="00186250"/>
    <w:rsid w:val="00186B43"/>
    <w:rsid w:val="001965C5"/>
    <w:rsid w:val="00197464"/>
    <w:rsid w:val="001A07E8"/>
    <w:rsid w:val="001A13AA"/>
    <w:rsid w:val="001A7438"/>
    <w:rsid w:val="001B1D49"/>
    <w:rsid w:val="001B36A2"/>
    <w:rsid w:val="001B5C72"/>
    <w:rsid w:val="001B6E7B"/>
    <w:rsid w:val="001C494C"/>
    <w:rsid w:val="001C5606"/>
    <w:rsid w:val="001C578C"/>
    <w:rsid w:val="001C6A91"/>
    <w:rsid w:val="001D3FAA"/>
    <w:rsid w:val="001D6660"/>
    <w:rsid w:val="001D68D6"/>
    <w:rsid w:val="001D718E"/>
    <w:rsid w:val="001D72ED"/>
    <w:rsid w:val="001E3675"/>
    <w:rsid w:val="001E4CDB"/>
    <w:rsid w:val="001E4FCB"/>
    <w:rsid w:val="001E64B3"/>
    <w:rsid w:val="001E6F77"/>
    <w:rsid w:val="001F168C"/>
    <w:rsid w:val="001F28A9"/>
    <w:rsid w:val="001F49A0"/>
    <w:rsid w:val="001F6482"/>
    <w:rsid w:val="00205238"/>
    <w:rsid w:val="0021415A"/>
    <w:rsid w:val="00214700"/>
    <w:rsid w:val="00223C50"/>
    <w:rsid w:val="002243FA"/>
    <w:rsid w:val="00224644"/>
    <w:rsid w:val="002302A1"/>
    <w:rsid w:val="00234053"/>
    <w:rsid w:val="0023666F"/>
    <w:rsid w:val="00241B68"/>
    <w:rsid w:val="00247FD1"/>
    <w:rsid w:val="00252341"/>
    <w:rsid w:val="002559F4"/>
    <w:rsid w:val="00257EFC"/>
    <w:rsid w:val="002610C9"/>
    <w:rsid w:val="00261CAB"/>
    <w:rsid w:val="0026239E"/>
    <w:rsid w:val="00274233"/>
    <w:rsid w:val="002827D1"/>
    <w:rsid w:val="00284AD4"/>
    <w:rsid w:val="00290043"/>
    <w:rsid w:val="002908F3"/>
    <w:rsid w:val="00290D8A"/>
    <w:rsid w:val="002A0B4F"/>
    <w:rsid w:val="002B4993"/>
    <w:rsid w:val="002B67AF"/>
    <w:rsid w:val="002D176C"/>
    <w:rsid w:val="002E0752"/>
    <w:rsid w:val="002E1D5B"/>
    <w:rsid w:val="002E206D"/>
    <w:rsid w:val="002E549D"/>
    <w:rsid w:val="002E6048"/>
    <w:rsid w:val="002E61F1"/>
    <w:rsid w:val="002E75D5"/>
    <w:rsid w:val="002F4852"/>
    <w:rsid w:val="003006CA"/>
    <w:rsid w:val="00302F30"/>
    <w:rsid w:val="00312274"/>
    <w:rsid w:val="00315F5B"/>
    <w:rsid w:val="0031626B"/>
    <w:rsid w:val="00330A50"/>
    <w:rsid w:val="003310FB"/>
    <w:rsid w:val="003312B7"/>
    <w:rsid w:val="00333D09"/>
    <w:rsid w:val="003353FE"/>
    <w:rsid w:val="003400D6"/>
    <w:rsid w:val="00341FD7"/>
    <w:rsid w:val="003420DF"/>
    <w:rsid w:val="00344EA9"/>
    <w:rsid w:val="00347213"/>
    <w:rsid w:val="00350494"/>
    <w:rsid w:val="003560E1"/>
    <w:rsid w:val="00357015"/>
    <w:rsid w:val="00362B0B"/>
    <w:rsid w:val="003703EF"/>
    <w:rsid w:val="00370A97"/>
    <w:rsid w:val="00373ED9"/>
    <w:rsid w:val="003767CC"/>
    <w:rsid w:val="003806A4"/>
    <w:rsid w:val="00380A46"/>
    <w:rsid w:val="00382ECE"/>
    <w:rsid w:val="003832A0"/>
    <w:rsid w:val="00384A8F"/>
    <w:rsid w:val="00390CC5"/>
    <w:rsid w:val="003963AD"/>
    <w:rsid w:val="003A5CA1"/>
    <w:rsid w:val="003A77DB"/>
    <w:rsid w:val="003B00D4"/>
    <w:rsid w:val="003C0741"/>
    <w:rsid w:val="003C0856"/>
    <w:rsid w:val="003C298D"/>
    <w:rsid w:val="003C2F28"/>
    <w:rsid w:val="003C5CCD"/>
    <w:rsid w:val="003C5FED"/>
    <w:rsid w:val="003C6974"/>
    <w:rsid w:val="003D150E"/>
    <w:rsid w:val="003D2EA0"/>
    <w:rsid w:val="003D63CE"/>
    <w:rsid w:val="003E3959"/>
    <w:rsid w:val="003F00AB"/>
    <w:rsid w:val="003F59E7"/>
    <w:rsid w:val="004006AE"/>
    <w:rsid w:val="004007A1"/>
    <w:rsid w:val="00404079"/>
    <w:rsid w:val="004134F1"/>
    <w:rsid w:val="00417866"/>
    <w:rsid w:val="00422082"/>
    <w:rsid w:val="00423687"/>
    <w:rsid w:val="00431995"/>
    <w:rsid w:val="00432406"/>
    <w:rsid w:val="00443668"/>
    <w:rsid w:val="004504F2"/>
    <w:rsid w:val="00451CEA"/>
    <w:rsid w:val="00451FB6"/>
    <w:rsid w:val="0045680D"/>
    <w:rsid w:val="00457378"/>
    <w:rsid w:val="00461252"/>
    <w:rsid w:val="00465C90"/>
    <w:rsid w:val="004709CB"/>
    <w:rsid w:val="00482516"/>
    <w:rsid w:val="00482DF5"/>
    <w:rsid w:val="00485C7B"/>
    <w:rsid w:val="004A14D4"/>
    <w:rsid w:val="004A179E"/>
    <w:rsid w:val="004A1B48"/>
    <w:rsid w:val="004A52CA"/>
    <w:rsid w:val="004B57BC"/>
    <w:rsid w:val="004B57CB"/>
    <w:rsid w:val="004B7478"/>
    <w:rsid w:val="004C0A69"/>
    <w:rsid w:val="004C3ED5"/>
    <w:rsid w:val="004D0EDB"/>
    <w:rsid w:val="004D4FD3"/>
    <w:rsid w:val="004F1D87"/>
    <w:rsid w:val="004F5F3E"/>
    <w:rsid w:val="00502197"/>
    <w:rsid w:val="00504D72"/>
    <w:rsid w:val="005106FB"/>
    <w:rsid w:val="00510F73"/>
    <w:rsid w:val="00511A3B"/>
    <w:rsid w:val="00522F40"/>
    <w:rsid w:val="005250D2"/>
    <w:rsid w:val="005300CF"/>
    <w:rsid w:val="00534704"/>
    <w:rsid w:val="00541216"/>
    <w:rsid w:val="00541A4F"/>
    <w:rsid w:val="00542565"/>
    <w:rsid w:val="00542F25"/>
    <w:rsid w:val="00554300"/>
    <w:rsid w:val="00555A8D"/>
    <w:rsid w:val="00557EE3"/>
    <w:rsid w:val="005626A7"/>
    <w:rsid w:val="0056302F"/>
    <w:rsid w:val="00563977"/>
    <w:rsid w:val="00566501"/>
    <w:rsid w:val="00573E17"/>
    <w:rsid w:val="005829EE"/>
    <w:rsid w:val="0059035D"/>
    <w:rsid w:val="005968EA"/>
    <w:rsid w:val="00596BC7"/>
    <w:rsid w:val="005A2DC0"/>
    <w:rsid w:val="005A6906"/>
    <w:rsid w:val="005B1F08"/>
    <w:rsid w:val="005B73E7"/>
    <w:rsid w:val="005C02DA"/>
    <w:rsid w:val="005C55AE"/>
    <w:rsid w:val="005D1B77"/>
    <w:rsid w:val="005D6523"/>
    <w:rsid w:val="005D6939"/>
    <w:rsid w:val="005E3387"/>
    <w:rsid w:val="005E7CE3"/>
    <w:rsid w:val="005F0B38"/>
    <w:rsid w:val="005F1CC6"/>
    <w:rsid w:val="005F314B"/>
    <w:rsid w:val="005F4DBB"/>
    <w:rsid w:val="005F7037"/>
    <w:rsid w:val="00602EFA"/>
    <w:rsid w:val="0060334F"/>
    <w:rsid w:val="00603AE8"/>
    <w:rsid w:val="00610421"/>
    <w:rsid w:val="006116B5"/>
    <w:rsid w:val="00620BFC"/>
    <w:rsid w:val="00621A00"/>
    <w:rsid w:val="00623273"/>
    <w:rsid w:val="00630286"/>
    <w:rsid w:val="00631BE8"/>
    <w:rsid w:val="00632723"/>
    <w:rsid w:val="00635C68"/>
    <w:rsid w:val="00641B5F"/>
    <w:rsid w:val="006463DD"/>
    <w:rsid w:val="00650854"/>
    <w:rsid w:val="00660C9F"/>
    <w:rsid w:val="0066392D"/>
    <w:rsid w:val="00665852"/>
    <w:rsid w:val="00667B91"/>
    <w:rsid w:val="00671499"/>
    <w:rsid w:val="006722EC"/>
    <w:rsid w:val="006821CA"/>
    <w:rsid w:val="00686D78"/>
    <w:rsid w:val="00692287"/>
    <w:rsid w:val="00694FF7"/>
    <w:rsid w:val="00696237"/>
    <w:rsid w:val="006976F5"/>
    <w:rsid w:val="006A0352"/>
    <w:rsid w:val="006A3DC5"/>
    <w:rsid w:val="006A4298"/>
    <w:rsid w:val="006A63E8"/>
    <w:rsid w:val="006B16CD"/>
    <w:rsid w:val="006B2425"/>
    <w:rsid w:val="006D0F5F"/>
    <w:rsid w:val="006D20FC"/>
    <w:rsid w:val="006D2E27"/>
    <w:rsid w:val="006D3FC7"/>
    <w:rsid w:val="006D5E41"/>
    <w:rsid w:val="006D6BE8"/>
    <w:rsid w:val="006E1697"/>
    <w:rsid w:val="006E1DAF"/>
    <w:rsid w:val="006E3297"/>
    <w:rsid w:val="006E496F"/>
    <w:rsid w:val="006F2DEF"/>
    <w:rsid w:val="00702FD4"/>
    <w:rsid w:val="00703D1B"/>
    <w:rsid w:val="007062FD"/>
    <w:rsid w:val="00710BEA"/>
    <w:rsid w:val="007145B3"/>
    <w:rsid w:val="00714F4D"/>
    <w:rsid w:val="00720078"/>
    <w:rsid w:val="007210EB"/>
    <w:rsid w:val="00722D94"/>
    <w:rsid w:val="00723227"/>
    <w:rsid w:val="0072368E"/>
    <w:rsid w:val="007333E5"/>
    <w:rsid w:val="00737A1B"/>
    <w:rsid w:val="00740C9F"/>
    <w:rsid w:val="0074595A"/>
    <w:rsid w:val="00754B28"/>
    <w:rsid w:val="0075552B"/>
    <w:rsid w:val="00757D4F"/>
    <w:rsid w:val="007675F1"/>
    <w:rsid w:val="007678BA"/>
    <w:rsid w:val="007700AC"/>
    <w:rsid w:val="007707D5"/>
    <w:rsid w:val="00772771"/>
    <w:rsid w:val="00776505"/>
    <w:rsid w:val="0077667D"/>
    <w:rsid w:val="00783D5B"/>
    <w:rsid w:val="00784A7B"/>
    <w:rsid w:val="00785615"/>
    <w:rsid w:val="00786D8F"/>
    <w:rsid w:val="00787AF2"/>
    <w:rsid w:val="007925ED"/>
    <w:rsid w:val="007959DC"/>
    <w:rsid w:val="007A0DA4"/>
    <w:rsid w:val="007A1DC3"/>
    <w:rsid w:val="007B2537"/>
    <w:rsid w:val="007B4855"/>
    <w:rsid w:val="007B4BA7"/>
    <w:rsid w:val="007B5D03"/>
    <w:rsid w:val="007B5ED4"/>
    <w:rsid w:val="007B6B24"/>
    <w:rsid w:val="007C0B03"/>
    <w:rsid w:val="007C1D26"/>
    <w:rsid w:val="007C2579"/>
    <w:rsid w:val="007D43FA"/>
    <w:rsid w:val="007D5058"/>
    <w:rsid w:val="007D56DF"/>
    <w:rsid w:val="007D6D83"/>
    <w:rsid w:val="007E4D5D"/>
    <w:rsid w:val="007E6D9C"/>
    <w:rsid w:val="0080191A"/>
    <w:rsid w:val="0080410E"/>
    <w:rsid w:val="00807AE7"/>
    <w:rsid w:val="00807B73"/>
    <w:rsid w:val="00816027"/>
    <w:rsid w:val="0082231D"/>
    <w:rsid w:val="0082300C"/>
    <w:rsid w:val="00834436"/>
    <w:rsid w:val="008361BF"/>
    <w:rsid w:val="008409D1"/>
    <w:rsid w:val="00840E5D"/>
    <w:rsid w:val="00853A7F"/>
    <w:rsid w:val="00855D04"/>
    <w:rsid w:val="00860F31"/>
    <w:rsid w:val="008638BC"/>
    <w:rsid w:val="008656B2"/>
    <w:rsid w:val="00867A1D"/>
    <w:rsid w:val="00867AB8"/>
    <w:rsid w:val="0087012E"/>
    <w:rsid w:val="008709A5"/>
    <w:rsid w:val="00872D1C"/>
    <w:rsid w:val="00877325"/>
    <w:rsid w:val="008810F0"/>
    <w:rsid w:val="008815F5"/>
    <w:rsid w:val="00887407"/>
    <w:rsid w:val="00890CBB"/>
    <w:rsid w:val="008919E4"/>
    <w:rsid w:val="00893F2C"/>
    <w:rsid w:val="008A0BC7"/>
    <w:rsid w:val="008A7F5F"/>
    <w:rsid w:val="008B1C85"/>
    <w:rsid w:val="008B29F6"/>
    <w:rsid w:val="008B4882"/>
    <w:rsid w:val="008C36A9"/>
    <w:rsid w:val="008C3F33"/>
    <w:rsid w:val="008D19C0"/>
    <w:rsid w:val="008D3041"/>
    <w:rsid w:val="008D7CB5"/>
    <w:rsid w:val="008E331F"/>
    <w:rsid w:val="008E4E21"/>
    <w:rsid w:val="008F0072"/>
    <w:rsid w:val="008F52A6"/>
    <w:rsid w:val="008F6676"/>
    <w:rsid w:val="00900ABF"/>
    <w:rsid w:val="00901343"/>
    <w:rsid w:val="00902534"/>
    <w:rsid w:val="00906947"/>
    <w:rsid w:val="009102BF"/>
    <w:rsid w:val="00913271"/>
    <w:rsid w:val="00914A57"/>
    <w:rsid w:val="00915B11"/>
    <w:rsid w:val="0091660E"/>
    <w:rsid w:val="009246F6"/>
    <w:rsid w:val="00925A11"/>
    <w:rsid w:val="00926AD2"/>
    <w:rsid w:val="00927DCF"/>
    <w:rsid w:val="0093695F"/>
    <w:rsid w:val="00940454"/>
    <w:rsid w:val="00941E70"/>
    <w:rsid w:val="00942B40"/>
    <w:rsid w:val="00957B89"/>
    <w:rsid w:val="00960CCA"/>
    <w:rsid w:val="009628ED"/>
    <w:rsid w:val="0097605A"/>
    <w:rsid w:val="00984C99"/>
    <w:rsid w:val="009A2629"/>
    <w:rsid w:val="009A444C"/>
    <w:rsid w:val="009A59DB"/>
    <w:rsid w:val="009A6D87"/>
    <w:rsid w:val="009B1B4D"/>
    <w:rsid w:val="009B1C41"/>
    <w:rsid w:val="009B2FD5"/>
    <w:rsid w:val="009B694B"/>
    <w:rsid w:val="009B7CF7"/>
    <w:rsid w:val="009C446B"/>
    <w:rsid w:val="009C49CF"/>
    <w:rsid w:val="009C6F37"/>
    <w:rsid w:val="009D038B"/>
    <w:rsid w:val="009D5D17"/>
    <w:rsid w:val="009D6481"/>
    <w:rsid w:val="009D6A20"/>
    <w:rsid w:val="009D747E"/>
    <w:rsid w:val="009D7FF2"/>
    <w:rsid w:val="009E0B4E"/>
    <w:rsid w:val="009E56B0"/>
    <w:rsid w:val="009E577E"/>
    <w:rsid w:val="009E58BD"/>
    <w:rsid w:val="009F165E"/>
    <w:rsid w:val="009F45E9"/>
    <w:rsid w:val="00A00E8C"/>
    <w:rsid w:val="00A046A7"/>
    <w:rsid w:val="00A07F78"/>
    <w:rsid w:val="00A10474"/>
    <w:rsid w:val="00A1341B"/>
    <w:rsid w:val="00A138F7"/>
    <w:rsid w:val="00A13E9E"/>
    <w:rsid w:val="00A145CC"/>
    <w:rsid w:val="00A236AB"/>
    <w:rsid w:val="00A263A8"/>
    <w:rsid w:val="00A26D7F"/>
    <w:rsid w:val="00A32103"/>
    <w:rsid w:val="00A3242D"/>
    <w:rsid w:val="00A331CC"/>
    <w:rsid w:val="00A36009"/>
    <w:rsid w:val="00A418F7"/>
    <w:rsid w:val="00A512A8"/>
    <w:rsid w:val="00A540CA"/>
    <w:rsid w:val="00A604AF"/>
    <w:rsid w:val="00A61E63"/>
    <w:rsid w:val="00A6275F"/>
    <w:rsid w:val="00A6350D"/>
    <w:rsid w:val="00A670B2"/>
    <w:rsid w:val="00A72FBF"/>
    <w:rsid w:val="00A85F76"/>
    <w:rsid w:val="00A95BE4"/>
    <w:rsid w:val="00AA0570"/>
    <w:rsid w:val="00AB2C56"/>
    <w:rsid w:val="00AB35EE"/>
    <w:rsid w:val="00AB55BF"/>
    <w:rsid w:val="00AC2306"/>
    <w:rsid w:val="00AC2F9C"/>
    <w:rsid w:val="00AD23C7"/>
    <w:rsid w:val="00AD6F25"/>
    <w:rsid w:val="00AD755A"/>
    <w:rsid w:val="00AF1CB5"/>
    <w:rsid w:val="00AF31BD"/>
    <w:rsid w:val="00AF56D5"/>
    <w:rsid w:val="00AF653F"/>
    <w:rsid w:val="00B10FD1"/>
    <w:rsid w:val="00B12367"/>
    <w:rsid w:val="00B12D20"/>
    <w:rsid w:val="00B15DC5"/>
    <w:rsid w:val="00B21746"/>
    <w:rsid w:val="00B22249"/>
    <w:rsid w:val="00B23E4E"/>
    <w:rsid w:val="00B24218"/>
    <w:rsid w:val="00B243C7"/>
    <w:rsid w:val="00B2481F"/>
    <w:rsid w:val="00B376DB"/>
    <w:rsid w:val="00B41857"/>
    <w:rsid w:val="00B436DC"/>
    <w:rsid w:val="00B467DD"/>
    <w:rsid w:val="00B51B15"/>
    <w:rsid w:val="00B536BE"/>
    <w:rsid w:val="00B5525E"/>
    <w:rsid w:val="00B55B07"/>
    <w:rsid w:val="00B5685E"/>
    <w:rsid w:val="00B60CA8"/>
    <w:rsid w:val="00B65ABD"/>
    <w:rsid w:val="00B66B62"/>
    <w:rsid w:val="00B71D6B"/>
    <w:rsid w:val="00B7286F"/>
    <w:rsid w:val="00B734D9"/>
    <w:rsid w:val="00B75270"/>
    <w:rsid w:val="00B85379"/>
    <w:rsid w:val="00B93EDA"/>
    <w:rsid w:val="00BA0972"/>
    <w:rsid w:val="00BA2310"/>
    <w:rsid w:val="00BB03D0"/>
    <w:rsid w:val="00BB5093"/>
    <w:rsid w:val="00BB7DA5"/>
    <w:rsid w:val="00BC1D5E"/>
    <w:rsid w:val="00BD43D2"/>
    <w:rsid w:val="00BD7D49"/>
    <w:rsid w:val="00BE032E"/>
    <w:rsid w:val="00BE07B0"/>
    <w:rsid w:val="00BE3834"/>
    <w:rsid w:val="00BF4E0C"/>
    <w:rsid w:val="00C078F6"/>
    <w:rsid w:val="00C11334"/>
    <w:rsid w:val="00C227EB"/>
    <w:rsid w:val="00C2387D"/>
    <w:rsid w:val="00C25F91"/>
    <w:rsid w:val="00C279D5"/>
    <w:rsid w:val="00C34396"/>
    <w:rsid w:val="00C3515F"/>
    <w:rsid w:val="00C40E26"/>
    <w:rsid w:val="00C41FB6"/>
    <w:rsid w:val="00C51C8A"/>
    <w:rsid w:val="00C52930"/>
    <w:rsid w:val="00C625A2"/>
    <w:rsid w:val="00C64A14"/>
    <w:rsid w:val="00C67507"/>
    <w:rsid w:val="00C702EB"/>
    <w:rsid w:val="00C71AA5"/>
    <w:rsid w:val="00C72DE4"/>
    <w:rsid w:val="00C75DD1"/>
    <w:rsid w:val="00C76F3E"/>
    <w:rsid w:val="00C77E01"/>
    <w:rsid w:val="00C8070C"/>
    <w:rsid w:val="00C80904"/>
    <w:rsid w:val="00C82B1F"/>
    <w:rsid w:val="00C87C8D"/>
    <w:rsid w:val="00C96E2B"/>
    <w:rsid w:val="00C971A3"/>
    <w:rsid w:val="00CA089B"/>
    <w:rsid w:val="00CA089E"/>
    <w:rsid w:val="00CA4416"/>
    <w:rsid w:val="00CA48FE"/>
    <w:rsid w:val="00CA6A83"/>
    <w:rsid w:val="00CB40D9"/>
    <w:rsid w:val="00CB50D1"/>
    <w:rsid w:val="00CC03DE"/>
    <w:rsid w:val="00CC299C"/>
    <w:rsid w:val="00CD02E1"/>
    <w:rsid w:val="00CD1499"/>
    <w:rsid w:val="00CE27B8"/>
    <w:rsid w:val="00CE666F"/>
    <w:rsid w:val="00D0680D"/>
    <w:rsid w:val="00D06F1E"/>
    <w:rsid w:val="00D15712"/>
    <w:rsid w:val="00D170B5"/>
    <w:rsid w:val="00D20604"/>
    <w:rsid w:val="00D26D32"/>
    <w:rsid w:val="00D27C65"/>
    <w:rsid w:val="00D35D0F"/>
    <w:rsid w:val="00D36988"/>
    <w:rsid w:val="00D57DE9"/>
    <w:rsid w:val="00D709CB"/>
    <w:rsid w:val="00D73A54"/>
    <w:rsid w:val="00D74151"/>
    <w:rsid w:val="00D76010"/>
    <w:rsid w:val="00D76F68"/>
    <w:rsid w:val="00D80400"/>
    <w:rsid w:val="00D84F64"/>
    <w:rsid w:val="00D859FA"/>
    <w:rsid w:val="00D87621"/>
    <w:rsid w:val="00D876CA"/>
    <w:rsid w:val="00DA67DA"/>
    <w:rsid w:val="00DB1072"/>
    <w:rsid w:val="00DB50D8"/>
    <w:rsid w:val="00DB53FA"/>
    <w:rsid w:val="00DB7FA3"/>
    <w:rsid w:val="00DC3EC2"/>
    <w:rsid w:val="00DC6343"/>
    <w:rsid w:val="00DD1332"/>
    <w:rsid w:val="00DD18DB"/>
    <w:rsid w:val="00DD4DA1"/>
    <w:rsid w:val="00DD74B4"/>
    <w:rsid w:val="00DE13BF"/>
    <w:rsid w:val="00DE1FEC"/>
    <w:rsid w:val="00DF32C9"/>
    <w:rsid w:val="00DF3F68"/>
    <w:rsid w:val="00DF749C"/>
    <w:rsid w:val="00E152AE"/>
    <w:rsid w:val="00E20E3D"/>
    <w:rsid w:val="00E21259"/>
    <w:rsid w:val="00E217E2"/>
    <w:rsid w:val="00E259A2"/>
    <w:rsid w:val="00E313EF"/>
    <w:rsid w:val="00E34082"/>
    <w:rsid w:val="00E368F0"/>
    <w:rsid w:val="00E36EB5"/>
    <w:rsid w:val="00E4473D"/>
    <w:rsid w:val="00E44B82"/>
    <w:rsid w:val="00E45CE0"/>
    <w:rsid w:val="00E46901"/>
    <w:rsid w:val="00E46DA6"/>
    <w:rsid w:val="00E63611"/>
    <w:rsid w:val="00E641FD"/>
    <w:rsid w:val="00E6436E"/>
    <w:rsid w:val="00E71DDB"/>
    <w:rsid w:val="00E8607B"/>
    <w:rsid w:val="00E94444"/>
    <w:rsid w:val="00E96151"/>
    <w:rsid w:val="00EA129B"/>
    <w:rsid w:val="00EA50B1"/>
    <w:rsid w:val="00EB0305"/>
    <w:rsid w:val="00EB0CF3"/>
    <w:rsid w:val="00EB4116"/>
    <w:rsid w:val="00EB4F0C"/>
    <w:rsid w:val="00EB5F86"/>
    <w:rsid w:val="00EC1D9D"/>
    <w:rsid w:val="00EC3484"/>
    <w:rsid w:val="00EC4DC2"/>
    <w:rsid w:val="00EC6FDC"/>
    <w:rsid w:val="00ED11E9"/>
    <w:rsid w:val="00ED1A6A"/>
    <w:rsid w:val="00ED325C"/>
    <w:rsid w:val="00EE146B"/>
    <w:rsid w:val="00EE5FA6"/>
    <w:rsid w:val="00EE6686"/>
    <w:rsid w:val="00EE729D"/>
    <w:rsid w:val="00EF3C70"/>
    <w:rsid w:val="00EF6DCC"/>
    <w:rsid w:val="00F01DE8"/>
    <w:rsid w:val="00F058FC"/>
    <w:rsid w:val="00F05F2A"/>
    <w:rsid w:val="00F10E3F"/>
    <w:rsid w:val="00F1115C"/>
    <w:rsid w:val="00F13616"/>
    <w:rsid w:val="00F17629"/>
    <w:rsid w:val="00F24F69"/>
    <w:rsid w:val="00F27CB7"/>
    <w:rsid w:val="00F27D84"/>
    <w:rsid w:val="00F35B63"/>
    <w:rsid w:val="00F37BB7"/>
    <w:rsid w:val="00F41166"/>
    <w:rsid w:val="00F41EBF"/>
    <w:rsid w:val="00F47516"/>
    <w:rsid w:val="00F47D99"/>
    <w:rsid w:val="00F51849"/>
    <w:rsid w:val="00F535AF"/>
    <w:rsid w:val="00F6013E"/>
    <w:rsid w:val="00F61D71"/>
    <w:rsid w:val="00F64851"/>
    <w:rsid w:val="00F65830"/>
    <w:rsid w:val="00F720AA"/>
    <w:rsid w:val="00F725C1"/>
    <w:rsid w:val="00F75042"/>
    <w:rsid w:val="00F77445"/>
    <w:rsid w:val="00F81637"/>
    <w:rsid w:val="00F83C02"/>
    <w:rsid w:val="00F86A1A"/>
    <w:rsid w:val="00F90C38"/>
    <w:rsid w:val="00F926A3"/>
    <w:rsid w:val="00F94ADA"/>
    <w:rsid w:val="00FA77FB"/>
    <w:rsid w:val="00FA7B95"/>
    <w:rsid w:val="00FB51F8"/>
    <w:rsid w:val="00FB6526"/>
    <w:rsid w:val="00FC1185"/>
    <w:rsid w:val="00FC23A0"/>
    <w:rsid w:val="00FC4B8C"/>
    <w:rsid w:val="00FD0758"/>
    <w:rsid w:val="00FD1F71"/>
    <w:rsid w:val="00FD2638"/>
    <w:rsid w:val="00FE3C5F"/>
    <w:rsid w:val="00FE57CA"/>
    <w:rsid w:val="00FE629A"/>
    <w:rsid w:val="00FF0DD9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4365E4"/>
  <w15:docId w15:val="{34050275-85E6-4602-A5E9-5B836A34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s-ES_tradnl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3D63CE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Arial" w:hAnsi="Arial" w:cs="Arial"/>
      <w:b/>
      <w:i/>
      <w:noProof/>
      <w:szCs w:val="24"/>
      <w:lang w:val="es-ES_tradnl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0D7EF5"/>
    <w:pPr>
      <w:pBdr>
        <w:top w:val="single" w:sz="4" w:space="1" w:color="auto"/>
      </w:pBdr>
      <w:spacing w:line="230" w:lineRule="exact"/>
    </w:pPr>
    <w:rPr>
      <w:rFonts w:ascii="Arial" w:hAnsi="Arial" w:cs="Arial"/>
      <w:b/>
      <w:noProof/>
      <w:sz w:val="14"/>
      <w:szCs w:val="16"/>
      <w:lang w:val="es-ES_tradnl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3D63CE"/>
    <w:pPr>
      <w:suppressAutoHyphens/>
      <w:spacing w:after="340" w:line="440" w:lineRule="exact"/>
      <w:jc w:val="both"/>
    </w:pPr>
    <w:rPr>
      <w:rFonts w:ascii="Arial" w:hAnsi="Arial" w:cs="Arial"/>
      <w:b/>
      <w:sz w:val="28"/>
      <w:lang w:val="es-ES_tradnl" w:eastAsia="en-US"/>
    </w:rPr>
  </w:style>
  <w:style w:type="character" w:styleId="Refdenotaalfinal">
    <w:name w:val="endnote reference"/>
    <w:semiHidden/>
    <w:rPr>
      <w:vertAlign w:val="superscript"/>
    </w:rPr>
  </w:style>
  <w:style w:type="paragraph" w:styleId="Encabezado">
    <w:name w:val="header"/>
    <w:aliases w:val="page-number"/>
    <w:link w:val="EncabezadoC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Piedepgina">
    <w:name w:val="footer"/>
    <w:basedOn w:val="Encabezado"/>
    <w:link w:val="PiedepginaC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ario">
    <w:name w:val="annotation reference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Sangradetextonormal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Sangra2detindependiente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Sangra3detindependiente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7435C"/>
    <w:rPr>
      <w:color w:val="808080"/>
    </w:rPr>
  </w:style>
  <w:style w:type="character" w:customStyle="1" w:styleId="EncabezadoCar">
    <w:name w:val="Encabezado Car"/>
    <w:aliases w:val="page-number Car"/>
    <w:basedOn w:val="Fuentedeprrafopredeter"/>
    <w:link w:val="Encabezado"/>
    <w:rsid w:val="00E20E3D"/>
    <w:rPr>
      <w:noProof/>
      <w:sz w:val="14"/>
      <w:lang w:val="en-US" w:eastAsia="en-US"/>
    </w:rPr>
  </w:style>
  <w:style w:type="table" w:styleId="Tablaconcuadrcula">
    <w:name w:val="Table Grid"/>
    <w:basedOn w:val="Tabla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Encabezad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A32103"/>
    <w:rPr>
      <w:i/>
      <w:noProof/>
      <w:sz w:val="14"/>
      <w:lang w:val="en-US" w:eastAsia="en-US"/>
    </w:rPr>
  </w:style>
  <w:style w:type="paragraph" w:styleId="NormalWeb">
    <w:name w:val="Normal (Web)"/>
    <w:basedOn w:val="Normal"/>
    <w:uiPriority w:val="99"/>
    <w:unhideWhenUsed/>
    <w:rsid w:val="000D3D0F"/>
    <w:pPr>
      <w:widowControl/>
      <w:spacing w:before="100" w:beforeAutospacing="1" w:after="100" w:afterAutospacing="1" w:line="240" w:lineRule="auto"/>
    </w:pPr>
    <w:rPr>
      <w:rFonts w:ascii="Times" w:hAnsi="Times"/>
      <w:sz w:val="20"/>
      <w:lang w:val="es-EC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D02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eastAsiaTheme="minorEastAsia" w:hAnsi="Courier" w:cs="Courier"/>
      <w:sz w:val="20"/>
      <w:lang w:val="es-EC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D02E1"/>
    <w:rPr>
      <w:rFonts w:ascii="Courier" w:eastAsiaTheme="minorEastAsia" w:hAnsi="Courier" w:cs="Courier"/>
      <w:lang w:val="es-EC" w:eastAsia="es-ES"/>
    </w:rPr>
  </w:style>
  <w:style w:type="paragraph" w:styleId="Prrafodelista">
    <w:name w:val="List Paragraph"/>
    <w:basedOn w:val="Normal"/>
    <w:uiPriority w:val="34"/>
    <w:qFormat/>
    <w:rsid w:val="004C0A69"/>
    <w:pPr>
      <w:ind w:left="720"/>
      <w:contextualSpacing/>
    </w:pPr>
  </w:style>
  <w:style w:type="paragraph" w:styleId="Sinespaciado">
    <w:name w:val="No Spacing"/>
    <w:uiPriority w:val="1"/>
    <w:qFormat/>
    <w:rsid w:val="00867AB8"/>
    <w:rPr>
      <w:rFonts w:eastAsia="Times New Roman"/>
      <w:lang w:val="es-EC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1259"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D6939"/>
    <w:rPr>
      <w:sz w:val="16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drive.google.com/file/d/10zZ0avvxg0ExyeMVe2mJnglSy_Zb5qtn/view?usp=sharing" TargetMode="External"/><Relationship Id="rId1" Type="http://schemas.openxmlformats.org/officeDocument/2006/relationships/hyperlink" Target="https://uisek.edu.ec/investigacion/research-programs/" TargetMode="External"/></Relationship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uisek.edu.ec/investigacion/management-of-dii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uisek.edu.ec/investigacion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95701-7DEC-4C1E-B71E-39BDB7DC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23</Pages>
  <Words>2293</Words>
  <Characters>12612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14876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Alexandra Fuertes</dc:creator>
  <cp:keywords/>
  <dc:description/>
  <cp:lastModifiedBy>JORGE LUIS AREVALO BUSTAMANTE</cp:lastModifiedBy>
  <cp:revision>2</cp:revision>
  <cp:lastPrinted>2019-03-18T19:33:00Z</cp:lastPrinted>
  <dcterms:created xsi:type="dcterms:W3CDTF">2026-07-01T21:19:00Z</dcterms:created>
  <dcterms:modified xsi:type="dcterms:W3CDTF">2026-07-01T21:19:00Z</dcterms:modified>
</cp:coreProperties>
</file>